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F86E2" w14:textId="77777777" w:rsidR="00AC770F" w:rsidRDefault="00AC770F" w:rsidP="00AC770F">
      <w:pPr>
        <w:pStyle w:val="Title"/>
        <w:rPr>
          <w:color w:val="003087" w:themeColor="text2"/>
        </w:rPr>
      </w:pPr>
    </w:p>
    <w:p w14:paraId="50135BD3" w14:textId="77777777" w:rsidR="00AC770F" w:rsidRDefault="00AC770F" w:rsidP="00AC770F">
      <w:pPr>
        <w:pStyle w:val="Title"/>
        <w:rPr>
          <w:color w:val="003087" w:themeColor="text2"/>
        </w:rPr>
      </w:pPr>
    </w:p>
    <w:p w14:paraId="24672834" w14:textId="77777777" w:rsidR="00AC770F" w:rsidRDefault="00AC770F" w:rsidP="00AC770F">
      <w:pPr>
        <w:pStyle w:val="Title"/>
        <w:rPr>
          <w:color w:val="003087" w:themeColor="text2"/>
        </w:rPr>
      </w:pPr>
    </w:p>
    <w:p w14:paraId="14B833F1" w14:textId="77777777" w:rsidR="00AC770F" w:rsidRDefault="00AC770F" w:rsidP="00AC770F">
      <w:pPr>
        <w:pStyle w:val="Title"/>
        <w:rPr>
          <w:color w:val="003087" w:themeColor="text2"/>
        </w:rPr>
      </w:pPr>
    </w:p>
    <w:p w14:paraId="0930E091" w14:textId="77777777" w:rsidR="00AC770F" w:rsidRDefault="00AC770F" w:rsidP="00AC770F">
      <w:pPr>
        <w:pStyle w:val="Title"/>
        <w:rPr>
          <w:color w:val="003087" w:themeColor="text2"/>
        </w:rPr>
      </w:pPr>
    </w:p>
    <w:p w14:paraId="7D471B41" w14:textId="77777777" w:rsidR="00AC770F" w:rsidRDefault="00AC770F" w:rsidP="00AC770F">
      <w:pPr>
        <w:pStyle w:val="Title"/>
        <w:rPr>
          <w:color w:val="003087" w:themeColor="text2"/>
        </w:rPr>
      </w:pPr>
    </w:p>
    <w:p w14:paraId="51E14F73" w14:textId="77777777" w:rsidR="00AC770F" w:rsidRDefault="00AC770F" w:rsidP="00AC770F">
      <w:pPr>
        <w:pStyle w:val="Title"/>
        <w:rPr>
          <w:color w:val="003087" w:themeColor="text2"/>
        </w:rPr>
      </w:pPr>
    </w:p>
    <w:p w14:paraId="7FFF74D5" w14:textId="77777777" w:rsidR="00AC770F" w:rsidRDefault="00AC770F" w:rsidP="00AC770F">
      <w:pPr>
        <w:pStyle w:val="Title"/>
        <w:rPr>
          <w:color w:val="003087" w:themeColor="text2"/>
        </w:rPr>
      </w:pPr>
    </w:p>
    <w:p w14:paraId="48A3C36D" w14:textId="77777777" w:rsidR="00AC770F" w:rsidRDefault="00AC770F" w:rsidP="00AC770F">
      <w:pPr>
        <w:pStyle w:val="Title"/>
        <w:rPr>
          <w:color w:val="003087" w:themeColor="text2"/>
        </w:rPr>
      </w:pPr>
    </w:p>
    <w:p w14:paraId="368A64DE" w14:textId="77777777" w:rsidR="00AC770F" w:rsidRDefault="00AC770F" w:rsidP="00AC770F">
      <w:pPr>
        <w:pStyle w:val="Title"/>
        <w:rPr>
          <w:color w:val="003087" w:themeColor="text2"/>
        </w:rPr>
      </w:pPr>
    </w:p>
    <w:p w14:paraId="6E525143" w14:textId="77777777" w:rsidR="00AC770F" w:rsidRDefault="00AC770F" w:rsidP="00AC770F">
      <w:pPr>
        <w:pStyle w:val="Title"/>
        <w:rPr>
          <w:color w:val="003087" w:themeColor="text2"/>
        </w:rPr>
      </w:pPr>
    </w:p>
    <w:p w14:paraId="2C91191D" w14:textId="77777777" w:rsidR="00AC770F" w:rsidRDefault="00AC770F" w:rsidP="00AC770F">
      <w:pPr>
        <w:pStyle w:val="Title"/>
        <w:rPr>
          <w:color w:val="003087" w:themeColor="text2"/>
        </w:rPr>
      </w:pPr>
    </w:p>
    <w:p w14:paraId="423BC274" w14:textId="77777777" w:rsidR="00646A7E" w:rsidRDefault="00646A7E" w:rsidP="00AC770F">
      <w:pPr>
        <w:pStyle w:val="Title"/>
        <w:rPr>
          <w:color w:val="003087" w:themeColor="text2"/>
          <w:sz w:val="60"/>
          <w:szCs w:val="60"/>
        </w:rPr>
      </w:pPr>
    </w:p>
    <w:p w14:paraId="4330BC50" w14:textId="521672B7" w:rsidR="00AC770F" w:rsidRPr="00AC770F" w:rsidRDefault="00AC770F" w:rsidP="00AC770F">
      <w:pPr>
        <w:pStyle w:val="Title"/>
        <w:rPr>
          <w:color w:val="003087" w:themeColor="text2"/>
          <w:sz w:val="60"/>
          <w:szCs w:val="60"/>
        </w:rPr>
      </w:pPr>
      <w:r w:rsidRPr="00AC770F">
        <w:rPr>
          <w:color w:val="003087" w:themeColor="text2"/>
          <w:sz w:val="60"/>
          <w:szCs w:val="60"/>
        </w:rPr>
        <w:t xml:space="preserve">Cerebral Palsy Information Folder </w:t>
      </w:r>
    </w:p>
    <w:p w14:paraId="21DEBB0F" w14:textId="2ABA7996" w:rsidR="00AC770F" w:rsidRDefault="00AC770F" w:rsidP="00AC770F">
      <w:pPr>
        <w:rPr>
          <w:rStyle w:val="Strong"/>
          <w:b w:val="0"/>
          <w:bCs w:val="0"/>
          <w:color w:val="003087" w:themeColor="text2"/>
          <w:sz w:val="40"/>
          <w:szCs w:val="40"/>
        </w:rPr>
      </w:pPr>
      <w:r w:rsidRPr="00AC770F">
        <w:rPr>
          <w:rStyle w:val="Strong"/>
          <w:b w:val="0"/>
          <w:bCs w:val="0"/>
          <w:color w:val="003087" w:themeColor="text2"/>
          <w:sz w:val="40"/>
          <w:szCs w:val="40"/>
        </w:rPr>
        <w:t>For Children, Young People and their Families</w:t>
      </w:r>
    </w:p>
    <w:p w14:paraId="139D8D1B" w14:textId="77777777" w:rsidR="00F40216" w:rsidRDefault="00F40216" w:rsidP="00AC770F">
      <w:pPr>
        <w:rPr>
          <w:rStyle w:val="Strong"/>
          <w:b w:val="0"/>
          <w:bCs w:val="0"/>
          <w:color w:val="003087" w:themeColor="text2"/>
          <w:sz w:val="40"/>
          <w:szCs w:val="40"/>
        </w:rPr>
      </w:pPr>
    </w:p>
    <w:tbl>
      <w:tblPr>
        <w:tblW w:w="5000" w:type="pct"/>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57" w:type="dxa"/>
        </w:tblCellMar>
        <w:tblLook w:val="0020" w:firstRow="1" w:lastRow="0" w:firstColumn="0" w:lastColumn="0" w:noHBand="0" w:noVBand="0"/>
      </w:tblPr>
      <w:tblGrid>
        <w:gridCol w:w="2630"/>
        <w:gridCol w:w="7826"/>
      </w:tblGrid>
      <w:tr w:rsidR="00F40216" w:rsidRPr="009A1882" w14:paraId="56FDD473" w14:textId="77777777" w:rsidTr="00A17B7D">
        <w:tc>
          <w:tcPr>
            <w:tcW w:w="2268" w:type="dxa"/>
            <w:vAlign w:val="center"/>
          </w:tcPr>
          <w:p w14:paraId="3108A1F6" w14:textId="77777777" w:rsidR="00F40216" w:rsidRPr="009A1882" w:rsidRDefault="00F40216" w:rsidP="00A17B7D">
            <w:r w:rsidRPr="009A1882">
              <w:t>Version</w:t>
            </w:r>
          </w:p>
        </w:tc>
        <w:tc>
          <w:tcPr>
            <w:tcW w:w="6748" w:type="dxa"/>
            <w:vAlign w:val="center"/>
          </w:tcPr>
          <w:p w14:paraId="333A19D5" w14:textId="34C06154" w:rsidR="00F40216" w:rsidRPr="009A1882" w:rsidRDefault="00F40216" w:rsidP="00A17B7D">
            <w:r>
              <w:t>1.1</w:t>
            </w:r>
            <w:r w:rsidR="0019173D">
              <w:t>.1</w:t>
            </w:r>
          </w:p>
        </w:tc>
      </w:tr>
      <w:tr w:rsidR="00F40216" w:rsidRPr="009A1882" w14:paraId="59D21F14" w14:textId="77777777" w:rsidTr="00A17B7D">
        <w:tc>
          <w:tcPr>
            <w:tcW w:w="2268" w:type="dxa"/>
            <w:vAlign w:val="center"/>
          </w:tcPr>
          <w:p w14:paraId="62CC11F9" w14:textId="77777777" w:rsidR="00F40216" w:rsidRPr="009A1882" w:rsidRDefault="00F40216" w:rsidP="00A17B7D">
            <w:r>
              <w:t>Date</w:t>
            </w:r>
          </w:p>
        </w:tc>
        <w:tc>
          <w:tcPr>
            <w:tcW w:w="6748" w:type="dxa"/>
            <w:vAlign w:val="center"/>
          </w:tcPr>
          <w:p w14:paraId="49DA6143" w14:textId="77777777" w:rsidR="00F40216" w:rsidRPr="009A1882" w:rsidRDefault="00F40216" w:rsidP="00A17B7D">
            <w:r>
              <w:t>December 2025</w:t>
            </w:r>
          </w:p>
        </w:tc>
      </w:tr>
      <w:tr w:rsidR="00F40216" w:rsidRPr="009A1882" w14:paraId="65C50BE5" w14:textId="77777777" w:rsidTr="00A17B7D">
        <w:tc>
          <w:tcPr>
            <w:tcW w:w="2268" w:type="dxa"/>
            <w:vAlign w:val="center"/>
          </w:tcPr>
          <w:p w14:paraId="6CFF3700" w14:textId="77777777" w:rsidR="00F40216" w:rsidRPr="009A1882" w:rsidRDefault="00F40216" w:rsidP="00A17B7D">
            <w:r>
              <w:t>Document Owner</w:t>
            </w:r>
          </w:p>
        </w:tc>
        <w:tc>
          <w:tcPr>
            <w:tcW w:w="6748" w:type="dxa"/>
            <w:vAlign w:val="center"/>
          </w:tcPr>
          <w:p w14:paraId="15EDFB0E" w14:textId="5F4FC504" w:rsidR="00F40216" w:rsidRPr="009A1882" w:rsidRDefault="00F40216" w:rsidP="00A17B7D">
            <w:r w:rsidRPr="00646A7E">
              <w:t>Dr Jose, Hull University Teaching Hospital</w:t>
            </w:r>
            <w:r w:rsidR="004B78E2">
              <w:t>s</w:t>
            </w:r>
            <w:r w:rsidRPr="00646A7E">
              <w:t xml:space="preserve"> Trust</w:t>
            </w:r>
          </w:p>
        </w:tc>
      </w:tr>
    </w:tbl>
    <w:p w14:paraId="1E3AF19E" w14:textId="77777777" w:rsidR="00F40216" w:rsidRDefault="00F40216" w:rsidP="00AC770F">
      <w:pPr>
        <w:rPr>
          <w:rStyle w:val="Strong"/>
          <w:b w:val="0"/>
          <w:bCs w:val="0"/>
          <w:color w:val="003087" w:themeColor="text2"/>
          <w:sz w:val="40"/>
          <w:szCs w:val="40"/>
        </w:rPr>
        <w:sectPr w:rsidR="00F40216" w:rsidSect="00D52E95">
          <w:headerReference w:type="default" r:id="rId8"/>
          <w:headerReference w:type="first" r:id="rId9"/>
          <w:footerReference w:type="first" r:id="rId10"/>
          <w:pgSz w:w="11906" w:h="16838"/>
          <w:pgMar w:top="720" w:right="720" w:bottom="720" w:left="720" w:header="708" w:footer="708" w:gutter="0"/>
          <w:cols w:space="708"/>
          <w:titlePg/>
          <w:docGrid w:linePitch="360"/>
        </w:sectPr>
      </w:pPr>
    </w:p>
    <w:p w14:paraId="3984929C" w14:textId="77777777" w:rsidR="00F40216" w:rsidRDefault="00F40216" w:rsidP="0079147E">
      <w:pPr>
        <w:pStyle w:val="Heading1"/>
      </w:pPr>
      <w:bookmarkStart w:id="0" w:name="_Toc216443838"/>
      <w:bookmarkStart w:id="1" w:name="_Toc216443906"/>
      <w:r>
        <w:lastRenderedPageBreak/>
        <w:t>Contents</w:t>
      </w:r>
      <w:bookmarkEnd w:id="0"/>
      <w:bookmarkEnd w:id="1"/>
    </w:p>
    <w:p w14:paraId="1D63FA62" w14:textId="77777777" w:rsidR="0079147E" w:rsidRDefault="0079147E" w:rsidP="0079147E"/>
    <w:sdt>
      <w:sdtPr>
        <w:id w:val="-768550243"/>
        <w:docPartObj>
          <w:docPartGallery w:val="Table of Contents"/>
          <w:docPartUnique/>
        </w:docPartObj>
      </w:sdtPr>
      <w:sdtEndPr>
        <w:rPr>
          <w:b/>
          <w:bCs/>
        </w:rPr>
      </w:sdtEndPr>
      <w:sdtContent>
        <w:p w14:paraId="6EF8399B" w14:textId="1E695279" w:rsidR="001877CF" w:rsidRDefault="00B1373E">
          <w:pPr>
            <w:pStyle w:val="TOC1"/>
            <w:tabs>
              <w:tab w:val="right" w:leader="dot" w:pos="1045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443907" w:history="1">
            <w:r w:rsidR="001877CF" w:rsidRPr="00636126">
              <w:rPr>
                <w:rStyle w:val="Hyperlink"/>
                <w:noProof/>
              </w:rPr>
              <w:t>Contacts</w:t>
            </w:r>
            <w:r w:rsidR="001877CF">
              <w:rPr>
                <w:noProof/>
                <w:webHidden/>
              </w:rPr>
              <w:tab/>
            </w:r>
            <w:r w:rsidR="001877CF">
              <w:rPr>
                <w:noProof/>
                <w:webHidden/>
              </w:rPr>
              <w:fldChar w:fldCharType="begin"/>
            </w:r>
            <w:r w:rsidR="001877CF">
              <w:rPr>
                <w:noProof/>
                <w:webHidden/>
              </w:rPr>
              <w:instrText xml:space="preserve"> PAGEREF _Toc216443907 \h </w:instrText>
            </w:r>
            <w:r w:rsidR="001877CF">
              <w:rPr>
                <w:noProof/>
                <w:webHidden/>
              </w:rPr>
            </w:r>
            <w:r w:rsidR="001877CF">
              <w:rPr>
                <w:noProof/>
                <w:webHidden/>
              </w:rPr>
              <w:fldChar w:fldCharType="separate"/>
            </w:r>
            <w:r w:rsidR="00AC08C2">
              <w:rPr>
                <w:noProof/>
                <w:webHidden/>
              </w:rPr>
              <w:t>3</w:t>
            </w:r>
            <w:r w:rsidR="001877CF">
              <w:rPr>
                <w:noProof/>
                <w:webHidden/>
              </w:rPr>
              <w:fldChar w:fldCharType="end"/>
            </w:r>
          </w:hyperlink>
        </w:p>
        <w:p w14:paraId="43C6D2AA" w14:textId="7A660D96" w:rsidR="001877CF" w:rsidRPr="003703D2" w:rsidRDefault="001877CF">
          <w:pPr>
            <w:pStyle w:val="TOC1"/>
            <w:tabs>
              <w:tab w:val="right" w:leader="dot" w:pos="10456"/>
            </w:tabs>
            <w:rPr>
              <w:rFonts w:asciiTheme="minorHAnsi" w:eastAsiaTheme="minorEastAsia" w:hAnsiTheme="minorHAnsi" w:cstheme="minorBidi"/>
              <w:b/>
              <w:bCs/>
              <w:noProof/>
              <w:kern w:val="2"/>
              <w:sz w:val="24"/>
              <w:szCs w:val="24"/>
              <w14:ligatures w14:val="standardContextual"/>
            </w:rPr>
          </w:pPr>
          <w:hyperlink w:anchor="_Toc216443908" w:history="1">
            <w:r w:rsidRPr="003703D2">
              <w:rPr>
                <w:rStyle w:val="Hyperlink"/>
                <w:b/>
                <w:bCs/>
                <w:noProof/>
              </w:rPr>
              <w:t>Section 1 - What is cerebral palsy?</w:t>
            </w:r>
            <w:r w:rsidRPr="003703D2">
              <w:rPr>
                <w:b/>
                <w:bCs/>
                <w:noProof/>
                <w:webHidden/>
              </w:rPr>
              <w:tab/>
            </w:r>
            <w:r w:rsidRPr="003703D2">
              <w:rPr>
                <w:b/>
                <w:bCs/>
                <w:noProof/>
                <w:webHidden/>
              </w:rPr>
              <w:fldChar w:fldCharType="begin"/>
            </w:r>
            <w:r w:rsidRPr="003703D2">
              <w:rPr>
                <w:b/>
                <w:bCs/>
                <w:noProof/>
                <w:webHidden/>
              </w:rPr>
              <w:instrText xml:space="preserve"> PAGEREF _Toc216443908 \h </w:instrText>
            </w:r>
            <w:r w:rsidRPr="003703D2">
              <w:rPr>
                <w:b/>
                <w:bCs/>
                <w:noProof/>
                <w:webHidden/>
              </w:rPr>
            </w:r>
            <w:r w:rsidRPr="003703D2">
              <w:rPr>
                <w:b/>
                <w:bCs/>
                <w:noProof/>
                <w:webHidden/>
              </w:rPr>
              <w:fldChar w:fldCharType="separate"/>
            </w:r>
            <w:r w:rsidR="00AC08C2">
              <w:rPr>
                <w:b/>
                <w:bCs/>
                <w:noProof/>
                <w:webHidden/>
              </w:rPr>
              <w:t>5</w:t>
            </w:r>
            <w:r w:rsidRPr="003703D2">
              <w:rPr>
                <w:b/>
                <w:bCs/>
                <w:noProof/>
                <w:webHidden/>
              </w:rPr>
              <w:fldChar w:fldCharType="end"/>
            </w:r>
          </w:hyperlink>
        </w:p>
        <w:p w14:paraId="3D8C9834" w14:textId="5CF4A709"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09" w:history="1">
            <w:r w:rsidRPr="00636126">
              <w:rPr>
                <w:rStyle w:val="Hyperlink"/>
              </w:rPr>
              <w:t>Definition</w:t>
            </w:r>
            <w:r>
              <w:rPr>
                <w:webHidden/>
              </w:rPr>
              <w:tab/>
            </w:r>
            <w:r>
              <w:rPr>
                <w:webHidden/>
              </w:rPr>
              <w:fldChar w:fldCharType="begin"/>
            </w:r>
            <w:r>
              <w:rPr>
                <w:webHidden/>
              </w:rPr>
              <w:instrText xml:space="preserve"> PAGEREF _Toc216443909 \h </w:instrText>
            </w:r>
            <w:r>
              <w:rPr>
                <w:webHidden/>
              </w:rPr>
            </w:r>
            <w:r>
              <w:rPr>
                <w:webHidden/>
              </w:rPr>
              <w:fldChar w:fldCharType="separate"/>
            </w:r>
            <w:r w:rsidR="00AC08C2">
              <w:rPr>
                <w:webHidden/>
              </w:rPr>
              <w:t>5</w:t>
            </w:r>
            <w:r>
              <w:rPr>
                <w:webHidden/>
              </w:rPr>
              <w:fldChar w:fldCharType="end"/>
            </w:r>
          </w:hyperlink>
        </w:p>
        <w:p w14:paraId="55B7D190" w14:textId="3FC04340"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10" w:history="1">
            <w:r w:rsidRPr="00636126">
              <w:rPr>
                <w:rStyle w:val="Hyperlink"/>
              </w:rPr>
              <w:t>Causes of cerebral palsy</w:t>
            </w:r>
            <w:r>
              <w:rPr>
                <w:webHidden/>
              </w:rPr>
              <w:tab/>
            </w:r>
            <w:r>
              <w:rPr>
                <w:webHidden/>
              </w:rPr>
              <w:fldChar w:fldCharType="begin"/>
            </w:r>
            <w:r>
              <w:rPr>
                <w:webHidden/>
              </w:rPr>
              <w:instrText xml:space="preserve"> PAGEREF _Toc216443910 \h </w:instrText>
            </w:r>
            <w:r>
              <w:rPr>
                <w:webHidden/>
              </w:rPr>
            </w:r>
            <w:r>
              <w:rPr>
                <w:webHidden/>
              </w:rPr>
              <w:fldChar w:fldCharType="separate"/>
            </w:r>
            <w:r w:rsidR="00AC08C2">
              <w:rPr>
                <w:webHidden/>
              </w:rPr>
              <w:t>5</w:t>
            </w:r>
            <w:r>
              <w:rPr>
                <w:webHidden/>
              </w:rPr>
              <w:fldChar w:fldCharType="end"/>
            </w:r>
          </w:hyperlink>
        </w:p>
        <w:p w14:paraId="07EF76E1" w14:textId="40976C7D"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11" w:history="1">
            <w:r w:rsidRPr="00636126">
              <w:rPr>
                <w:rStyle w:val="Hyperlink"/>
              </w:rPr>
              <w:t>Types of cerebral palsy</w:t>
            </w:r>
            <w:r>
              <w:rPr>
                <w:webHidden/>
              </w:rPr>
              <w:tab/>
            </w:r>
            <w:r>
              <w:rPr>
                <w:webHidden/>
              </w:rPr>
              <w:fldChar w:fldCharType="begin"/>
            </w:r>
            <w:r>
              <w:rPr>
                <w:webHidden/>
              </w:rPr>
              <w:instrText xml:space="preserve"> PAGEREF _Toc216443911 \h </w:instrText>
            </w:r>
            <w:r>
              <w:rPr>
                <w:webHidden/>
              </w:rPr>
            </w:r>
            <w:r>
              <w:rPr>
                <w:webHidden/>
              </w:rPr>
              <w:fldChar w:fldCharType="separate"/>
            </w:r>
            <w:r w:rsidR="00AC08C2">
              <w:rPr>
                <w:webHidden/>
              </w:rPr>
              <w:t>5</w:t>
            </w:r>
            <w:r>
              <w:rPr>
                <w:webHidden/>
              </w:rPr>
              <w:fldChar w:fldCharType="end"/>
            </w:r>
          </w:hyperlink>
        </w:p>
        <w:p w14:paraId="08B048FE" w14:textId="3B057928" w:rsidR="001877CF" w:rsidRPr="003703D2" w:rsidRDefault="001877CF">
          <w:pPr>
            <w:pStyle w:val="TOC1"/>
            <w:tabs>
              <w:tab w:val="right" w:leader="dot" w:pos="10456"/>
            </w:tabs>
            <w:rPr>
              <w:rFonts w:asciiTheme="minorHAnsi" w:eastAsiaTheme="minorEastAsia" w:hAnsiTheme="minorHAnsi" w:cstheme="minorBidi"/>
              <w:b/>
              <w:bCs/>
              <w:noProof/>
              <w:kern w:val="2"/>
              <w:sz w:val="24"/>
              <w:szCs w:val="24"/>
              <w14:ligatures w14:val="standardContextual"/>
            </w:rPr>
          </w:pPr>
          <w:hyperlink w:anchor="_Toc216443912" w:history="1">
            <w:r w:rsidRPr="003703D2">
              <w:rPr>
                <w:rStyle w:val="Hyperlink"/>
                <w:b/>
                <w:bCs/>
                <w:noProof/>
              </w:rPr>
              <w:t>Section 2: Living with Cerebral Palsy</w:t>
            </w:r>
            <w:r w:rsidRPr="003703D2">
              <w:rPr>
                <w:b/>
                <w:bCs/>
                <w:noProof/>
                <w:webHidden/>
              </w:rPr>
              <w:tab/>
            </w:r>
            <w:r w:rsidRPr="003703D2">
              <w:rPr>
                <w:b/>
                <w:bCs/>
                <w:noProof/>
                <w:webHidden/>
              </w:rPr>
              <w:fldChar w:fldCharType="begin"/>
            </w:r>
            <w:r w:rsidRPr="003703D2">
              <w:rPr>
                <w:b/>
                <w:bCs/>
                <w:noProof/>
                <w:webHidden/>
              </w:rPr>
              <w:instrText xml:space="preserve"> PAGEREF _Toc216443912 \h </w:instrText>
            </w:r>
            <w:r w:rsidRPr="003703D2">
              <w:rPr>
                <w:b/>
                <w:bCs/>
                <w:noProof/>
                <w:webHidden/>
              </w:rPr>
            </w:r>
            <w:r w:rsidRPr="003703D2">
              <w:rPr>
                <w:b/>
                <w:bCs/>
                <w:noProof/>
                <w:webHidden/>
              </w:rPr>
              <w:fldChar w:fldCharType="separate"/>
            </w:r>
            <w:r w:rsidR="00AC08C2">
              <w:rPr>
                <w:b/>
                <w:bCs/>
                <w:noProof/>
                <w:webHidden/>
              </w:rPr>
              <w:t>7</w:t>
            </w:r>
            <w:r w:rsidRPr="003703D2">
              <w:rPr>
                <w:b/>
                <w:bCs/>
                <w:noProof/>
                <w:webHidden/>
              </w:rPr>
              <w:fldChar w:fldCharType="end"/>
            </w:r>
          </w:hyperlink>
        </w:p>
        <w:p w14:paraId="6DECF50A" w14:textId="63C47CC7"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13" w:history="1">
            <w:r w:rsidRPr="00636126">
              <w:rPr>
                <w:rStyle w:val="Hyperlink"/>
              </w:rPr>
              <w:t>What may happen in the future?</w:t>
            </w:r>
            <w:r>
              <w:rPr>
                <w:webHidden/>
              </w:rPr>
              <w:tab/>
            </w:r>
            <w:r>
              <w:rPr>
                <w:webHidden/>
              </w:rPr>
              <w:fldChar w:fldCharType="begin"/>
            </w:r>
            <w:r>
              <w:rPr>
                <w:webHidden/>
              </w:rPr>
              <w:instrText xml:space="preserve"> PAGEREF _Toc216443913 \h </w:instrText>
            </w:r>
            <w:r>
              <w:rPr>
                <w:webHidden/>
              </w:rPr>
            </w:r>
            <w:r>
              <w:rPr>
                <w:webHidden/>
              </w:rPr>
              <w:fldChar w:fldCharType="separate"/>
            </w:r>
            <w:r w:rsidR="00AC08C2">
              <w:rPr>
                <w:webHidden/>
              </w:rPr>
              <w:t>7</w:t>
            </w:r>
            <w:r>
              <w:rPr>
                <w:webHidden/>
              </w:rPr>
              <w:fldChar w:fldCharType="end"/>
            </w:r>
          </w:hyperlink>
        </w:p>
        <w:p w14:paraId="2DFDD82E" w14:textId="3D412498"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29" w:history="1">
            <w:r w:rsidRPr="00636126">
              <w:rPr>
                <w:rStyle w:val="Hyperlink"/>
              </w:rPr>
              <w:t>Who will we see?</w:t>
            </w:r>
            <w:r>
              <w:rPr>
                <w:webHidden/>
              </w:rPr>
              <w:tab/>
            </w:r>
            <w:r>
              <w:rPr>
                <w:webHidden/>
              </w:rPr>
              <w:fldChar w:fldCharType="begin"/>
            </w:r>
            <w:r>
              <w:rPr>
                <w:webHidden/>
              </w:rPr>
              <w:instrText xml:space="preserve"> PAGEREF _Toc216443929 \h </w:instrText>
            </w:r>
            <w:r>
              <w:rPr>
                <w:webHidden/>
              </w:rPr>
            </w:r>
            <w:r>
              <w:rPr>
                <w:webHidden/>
              </w:rPr>
              <w:fldChar w:fldCharType="separate"/>
            </w:r>
            <w:r w:rsidR="00AC08C2">
              <w:rPr>
                <w:webHidden/>
              </w:rPr>
              <w:t>10</w:t>
            </w:r>
            <w:r>
              <w:rPr>
                <w:webHidden/>
              </w:rPr>
              <w:fldChar w:fldCharType="end"/>
            </w:r>
          </w:hyperlink>
        </w:p>
        <w:p w14:paraId="7E5B25D6" w14:textId="4C693494" w:rsidR="001877CF" w:rsidRPr="003703D2" w:rsidRDefault="001877CF" w:rsidP="003703D2">
          <w:pPr>
            <w:pStyle w:val="TOC2"/>
            <w:rPr>
              <w:rFonts w:asciiTheme="minorHAnsi" w:eastAsiaTheme="minorEastAsia" w:hAnsiTheme="minorHAnsi" w:cstheme="minorBidi"/>
              <w:kern w:val="2"/>
              <w:sz w:val="24"/>
              <w:szCs w:val="24"/>
              <w14:ligatures w14:val="standardContextual"/>
            </w:rPr>
          </w:pPr>
          <w:hyperlink w:anchor="_Toc216443930" w:history="1">
            <w:r w:rsidRPr="003703D2">
              <w:rPr>
                <w:rStyle w:val="Hyperlink"/>
              </w:rPr>
              <w:t>What advice and support should we expect?</w:t>
            </w:r>
            <w:r w:rsidRPr="003703D2">
              <w:rPr>
                <w:webHidden/>
              </w:rPr>
              <w:tab/>
            </w:r>
            <w:r w:rsidRPr="003703D2">
              <w:rPr>
                <w:webHidden/>
              </w:rPr>
              <w:fldChar w:fldCharType="begin"/>
            </w:r>
            <w:r w:rsidRPr="003703D2">
              <w:rPr>
                <w:webHidden/>
              </w:rPr>
              <w:instrText xml:space="preserve"> PAGEREF _Toc216443930 \h </w:instrText>
            </w:r>
            <w:r w:rsidRPr="003703D2">
              <w:rPr>
                <w:webHidden/>
              </w:rPr>
            </w:r>
            <w:r w:rsidRPr="003703D2">
              <w:rPr>
                <w:webHidden/>
              </w:rPr>
              <w:fldChar w:fldCharType="separate"/>
            </w:r>
            <w:r w:rsidR="00AC08C2">
              <w:rPr>
                <w:webHidden/>
              </w:rPr>
              <w:t>11</w:t>
            </w:r>
            <w:r w:rsidRPr="003703D2">
              <w:rPr>
                <w:webHidden/>
              </w:rPr>
              <w:fldChar w:fldCharType="end"/>
            </w:r>
          </w:hyperlink>
        </w:p>
        <w:p w14:paraId="21DC60F1" w14:textId="2010890B" w:rsidR="001877CF" w:rsidRPr="003703D2" w:rsidRDefault="001877CF">
          <w:pPr>
            <w:pStyle w:val="TOC1"/>
            <w:tabs>
              <w:tab w:val="right" w:leader="dot" w:pos="10456"/>
            </w:tabs>
            <w:rPr>
              <w:rFonts w:asciiTheme="minorHAnsi" w:eastAsiaTheme="minorEastAsia" w:hAnsiTheme="minorHAnsi" w:cstheme="minorBidi"/>
              <w:b/>
              <w:bCs/>
              <w:noProof/>
              <w:kern w:val="2"/>
              <w:sz w:val="24"/>
              <w:szCs w:val="24"/>
              <w14:ligatures w14:val="standardContextual"/>
            </w:rPr>
          </w:pPr>
          <w:hyperlink w:anchor="_Toc216443936" w:history="1">
            <w:r w:rsidRPr="003703D2">
              <w:rPr>
                <w:rStyle w:val="Hyperlink"/>
                <w:b/>
                <w:bCs/>
                <w:noProof/>
              </w:rPr>
              <w:t>Section 3 – How we can help</w:t>
            </w:r>
            <w:r w:rsidRPr="003703D2">
              <w:rPr>
                <w:b/>
                <w:bCs/>
                <w:noProof/>
                <w:webHidden/>
              </w:rPr>
              <w:tab/>
            </w:r>
            <w:r w:rsidRPr="003703D2">
              <w:rPr>
                <w:b/>
                <w:bCs/>
                <w:noProof/>
                <w:webHidden/>
              </w:rPr>
              <w:fldChar w:fldCharType="begin"/>
            </w:r>
            <w:r w:rsidRPr="003703D2">
              <w:rPr>
                <w:b/>
                <w:bCs/>
                <w:noProof/>
                <w:webHidden/>
              </w:rPr>
              <w:instrText xml:space="preserve"> PAGEREF _Toc216443936 \h </w:instrText>
            </w:r>
            <w:r w:rsidRPr="003703D2">
              <w:rPr>
                <w:b/>
                <w:bCs/>
                <w:noProof/>
                <w:webHidden/>
              </w:rPr>
            </w:r>
            <w:r w:rsidRPr="003703D2">
              <w:rPr>
                <w:b/>
                <w:bCs/>
                <w:noProof/>
                <w:webHidden/>
              </w:rPr>
              <w:fldChar w:fldCharType="separate"/>
            </w:r>
            <w:r w:rsidR="00AC08C2">
              <w:rPr>
                <w:b/>
                <w:bCs/>
                <w:noProof/>
                <w:webHidden/>
              </w:rPr>
              <w:t>12</w:t>
            </w:r>
            <w:r w:rsidRPr="003703D2">
              <w:rPr>
                <w:b/>
                <w:bCs/>
                <w:noProof/>
                <w:webHidden/>
              </w:rPr>
              <w:fldChar w:fldCharType="end"/>
            </w:r>
          </w:hyperlink>
        </w:p>
        <w:p w14:paraId="1E7FCB07" w14:textId="2BD9808B"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37" w:history="1">
            <w:r w:rsidRPr="00636126">
              <w:rPr>
                <w:rStyle w:val="Hyperlink"/>
              </w:rPr>
              <w:t>Interventions</w:t>
            </w:r>
            <w:r>
              <w:rPr>
                <w:webHidden/>
              </w:rPr>
              <w:tab/>
            </w:r>
            <w:r>
              <w:rPr>
                <w:webHidden/>
              </w:rPr>
              <w:fldChar w:fldCharType="begin"/>
            </w:r>
            <w:r>
              <w:rPr>
                <w:webHidden/>
              </w:rPr>
              <w:instrText xml:space="preserve"> PAGEREF _Toc216443937 \h </w:instrText>
            </w:r>
            <w:r>
              <w:rPr>
                <w:webHidden/>
              </w:rPr>
            </w:r>
            <w:r>
              <w:rPr>
                <w:webHidden/>
              </w:rPr>
              <w:fldChar w:fldCharType="separate"/>
            </w:r>
            <w:r w:rsidR="00AC08C2">
              <w:rPr>
                <w:webHidden/>
              </w:rPr>
              <w:t>12</w:t>
            </w:r>
            <w:r>
              <w:rPr>
                <w:webHidden/>
              </w:rPr>
              <w:fldChar w:fldCharType="end"/>
            </w:r>
          </w:hyperlink>
        </w:p>
        <w:p w14:paraId="0A0A5531" w14:textId="728A234C" w:rsidR="001877CF" w:rsidRDefault="001877CF" w:rsidP="003703D2">
          <w:pPr>
            <w:pStyle w:val="TOC2"/>
            <w:rPr>
              <w:rFonts w:asciiTheme="minorHAnsi" w:eastAsiaTheme="minorEastAsia" w:hAnsiTheme="minorHAnsi" w:cstheme="minorBidi"/>
              <w:kern w:val="2"/>
              <w:sz w:val="24"/>
              <w:szCs w:val="24"/>
              <w14:ligatures w14:val="standardContextual"/>
            </w:rPr>
          </w:pPr>
          <w:hyperlink w:anchor="_Toc216443950" w:history="1">
            <w:r w:rsidRPr="00636126">
              <w:rPr>
                <w:rStyle w:val="Hyperlink"/>
              </w:rPr>
              <w:t>Local Support</w:t>
            </w:r>
            <w:r>
              <w:rPr>
                <w:webHidden/>
              </w:rPr>
              <w:tab/>
            </w:r>
            <w:r>
              <w:rPr>
                <w:webHidden/>
              </w:rPr>
              <w:fldChar w:fldCharType="begin"/>
            </w:r>
            <w:r>
              <w:rPr>
                <w:webHidden/>
              </w:rPr>
              <w:instrText xml:space="preserve"> PAGEREF _Toc216443950 \h </w:instrText>
            </w:r>
            <w:r>
              <w:rPr>
                <w:webHidden/>
              </w:rPr>
            </w:r>
            <w:r>
              <w:rPr>
                <w:webHidden/>
              </w:rPr>
              <w:fldChar w:fldCharType="separate"/>
            </w:r>
            <w:r w:rsidR="00AC08C2">
              <w:rPr>
                <w:webHidden/>
              </w:rPr>
              <w:t>17</w:t>
            </w:r>
            <w:r>
              <w:rPr>
                <w:webHidden/>
              </w:rPr>
              <w:fldChar w:fldCharType="end"/>
            </w:r>
          </w:hyperlink>
        </w:p>
        <w:p w14:paraId="32304D3C" w14:textId="1803BAF4" w:rsidR="001877CF" w:rsidRPr="003703D2" w:rsidRDefault="001877CF">
          <w:pPr>
            <w:pStyle w:val="TOC1"/>
            <w:tabs>
              <w:tab w:val="right" w:leader="dot" w:pos="10456"/>
            </w:tabs>
            <w:rPr>
              <w:rFonts w:asciiTheme="minorHAnsi" w:eastAsiaTheme="minorEastAsia" w:hAnsiTheme="minorHAnsi" w:cstheme="minorBidi"/>
              <w:b/>
              <w:bCs/>
              <w:noProof/>
              <w:kern w:val="2"/>
              <w:sz w:val="24"/>
              <w:szCs w:val="24"/>
              <w14:ligatures w14:val="standardContextual"/>
            </w:rPr>
          </w:pPr>
          <w:hyperlink w:anchor="_Toc216443958" w:history="1">
            <w:r w:rsidRPr="003703D2">
              <w:rPr>
                <w:rStyle w:val="Hyperlink"/>
                <w:b/>
                <w:bCs/>
                <w:noProof/>
              </w:rPr>
              <w:t>Section 4 - Helpful Information</w:t>
            </w:r>
            <w:r w:rsidRPr="003703D2">
              <w:rPr>
                <w:b/>
                <w:bCs/>
                <w:noProof/>
                <w:webHidden/>
              </w:rPr>
              <w:tab/>
            </w:r>
            <w:r w:rsidRPr="003703D2">
              <w:rPr>
                <w:b/>
                <w:bCs/>
                <w:noProof/>
                <w:webHidden/>
              </w:rPr>
              <w:fldChar w:fldCharType="begin"/>
            </w:r>
            <w:r w:rsidRPr="003703D2">
              <w:rPr>
                <w:b/>
                <w:bCs/>
                <w:noProof/>
                <w:webHidden/>
              </w:rPr>
              <w:instrText xml:space="preserve"> PAGEREF _Toc216443958 \h </w:instrText>
            </w:r>
            <w:r w:rsidRPr="003703D2">
              <w:rPr>
                <w:b/>
                <w:bCs/>
                <w:noProof/>
                <w:webHidden/>
              </w:rPr>
            </w:r>
            <w:r w:rsidRPr="003703D2">
              <w:rPr>
                <w:b/>
                <w:bCs/>
                <w:noProof/>
                <w:webHidden/>
              </w:rPr>
              <w:fldChar w:fldCharType="separate"/>
            </w:r>
            <w:r w:rsidR="00AC08C2">
              <w:rPr>
                <w:b/>
                <w:bCs/>
                <w:noProof/>
                <w:webHidden/>
              </w:rPr>
              <w:t>22</w:t>
            </w:r>
            <w:r w:rsidRPr="003703D2">
              <w:rPr>
                <w:b/>
                <w:bCs/>
                <w:noProof/>
                <w:webHidden/>
              </w:rPr>
              <w:fldChar w:fldCharType="end"/>
            </w:r>
          </w:hyperlink>
        </w:p>
        <w:p w14:paraId="610EFD2C" w14:textId="1C3F1398" w:rsidR="00B1373E" w:rsidRDefault="00B1373E">
          <w:r>
            <w:rPr>
              <w:b/>
              <w:bCs/>
            </w:rPr>
            <w:fldChar w:fldCharType="end"/>
          </w:r>
        </w:p>
      </w:sdtContent>
    </w:sdt>
    <w:p w14:paraId="1F3DEEB8" w14:textId="03704FD7" w:rsidR="00825347" w:rsidRDefault="00825347">
      <w:pPr>
        <w:rPr>
          <w:rStyle w:val="Strong"/>
          <w:rFonts w:asciiTheme="majorHAnsi" w:eastAsiaTheme="majorEastAsia" w:hAnsiTheme="majorHAnsi" w:cstheme="majorBidi"/>
          <w:b w:val="0"/>
          <w:bCs w:val="0"/>
          <w:color w:val="003087" w:themeColor="text2"/>
          <w:kern w:val="2"/>
          <w:sz w:val="40"/>
          <w:szCs w:val="40"/>
          <w14:ligatures w14:val="standardContextual"/>
        </w:rPr>
      </w:pPr>
      <w:bookmarkStart w:id="2" w:name="_Toc216443907"/>
    </w:p>
    <w:p w14:paraId="4A0A59B4" w14:textId="77777777" w:rsidR="007476A4" w:rsidRDefault="007476A4">
      <w:pPr>
        <w:rPr>
          <w:rStyle w:val="Strong"/>
          <w:rFonts w:asciiTheme="majorHAnsi" w:eastAsiaTheme="majorEastAsia" w:hAnsiTheme="majorHAnsi" w:cstheme="majorBidi"/>
          <w:b w:val="0"/>
          <w:bCs w:val="0"/>
          <w:color w:val="003087" w:themeColor="text2"/>
          <w:kern w:val="2"/>
          <w:sz w:val="40"/>
          <w:szCs w:val="40"/>
          <w14:ligatures w14:val="standardContextual"/>
        </w:rPr>
      </w:pPr>
    </w:p>
    <w:p w14:paraId="5C63EB8F" w14:textId="77777777" w:rsidR="007476A4" w:rsidRDefault="007476A4">
      <w:pPr>
        <w:rPr>
          <w:rStyle w:val="Strong"/>
          <w:rFonts w:asciiTheme="majorHAnsi" w:eastAsiaTheme="majorEastAsia" w:hAnsiTheme="majorHAnsi" w:cstheme="majorBidi"/>
          <w:b w:val="0"/>
          <w:bCs w:val="0"/>
          <w:color w:val="003087" w:themeColor="text2"/>
          <w:kern w:val="2"/>
          <w:sz w:val="40"/>
          <w:szCs w:val="40"/>
          <w14:ligatures w14:val="standardContextual"/>
        </w:rPr>
      </w:pPr>
    </w:p>
    <w:p w14:paraId="2F2D7E0E" w14:textId="28D356E7" w:rsidR="00AC770F" w:rsidRDefault="0079147E" w:rsidP="0079147E">
      <w:pPr>
        <w:pStyle w:val="Heading1"/>
        <w:rPr>
          <w:rStyle w:val="Strong"/>
          <w:b w:val="0"/>
          <w:bCs w:val="0"/>
          <w:color w:val="003087" w:themeColor="text2"/>
        </w:rPr>
      </w:pPr>
      <w:r>
        <w:rPr>
          <w:rStyle w:val="Strong"/>
          <w:b w:val="0"/>
          <w:bCs w:val="0"/>
          <w:color w:val="003087" w:themeColor="text2"/>
        </w:rPr>
        <w:t>Contacts</w:t>
      </w:r>
      <w:bookmarkEnd w:id="2"/>
    </w:p>
    <w:p w14:paraId="51F38E5F" w14:textId="0271BAB9" w:rsidR="0079147E" w:rsidRDefault="0079147E" w:rsidP="0079147E">
      <w:r w:rsidRPr="0079147E">
        <w:t>As a new patient, please find contacts for all members of the Hull University Teaching Hospitals Trust team who can support you:</w:t>
      </w:r>
    </w:p>
    <w:p w14:paraId="166529BD" w14:textId="1DCCB5A7" w:rsidR="0079147E" w:rsidRDefault="0079147E" w:rsidP="0079147E">
      <w:pPr>
        <w:pStyle w:val="ListParagraph"/>
        <w:numPr>
          <w:ilvl w:val="0"/>
          <w:numId w:val="1"/>
        </w:numPr>
      </w:pPr>
      <w:r>
        <w:t xml:space="preserve">Email </w:t>
      </w:r>
      <w:hyperlink r:id="rId11" w:history="1">
        <w:r w:rsidRPr="0079147E">
          <w:rPr>
            <w:rStyle w:val="Hyperlink"/>
          </w:rPr>
          <w:t>hyp-tr.huthcerebralpalsy@nhs.net</w:t>
        </w:r>
      </w:hyperlink>
      <w:r>
        <w:t xml:space="preserve"> for all non-urgent queries</w:t>
      </w:r>
      <w:r>
        <w:br/>
      </w:r>
    </w:p>
    <w:p w14:paraId="6D6C99EB" w14:textId="751766B9" w:rsidR="0079147E" w:rsidRDefault="0079147E" w:rsidP="0079147E">
      <w:pPr>
        <w:pStyle w:val="ListParagraph"/>
        <w:numPr>
          <w:ilvl w:val="0"/>
          <w:numId w:val="1"/>
        </w:numPr>
      </w:pPr>
      <w:r>
        <w:t>Rachael Ellis</w:t>
      </w:r>
      <w:r>
        <w:br/>
        <w:t>Cerebral Palsy Specialist Nurse</w:t>
      </w:r>
      <w:r>
        <w:br/>
      </w:r>
      <w:r w:rsidRPr="0079147E">
        <w:rPr>
          <w:b/>
          <w:bCs/>
        </w:rPr>
        <w:t>07789367855</w:t>
      </w:r>
      <w:r>
        <w:rPr>
          <w:b/>
          <w:bCs/>
        </w:rPr>
        <w:br/>
      </w:r>
      <w:hyperlink r:id="rId12" w:history="1">
        <w:r w:rsidRPr="0079147E">
          <w:rPr>
            <w:rStyle w:val="Hyperlink"/>
          </w:rPr>
          <w:t>Rachael.Ellis13@nhs.net</w:t>
        </w:r>
      </w:hyperlink>
      <w:r>
        <w:br/>
      </w:r>
    </w:p>
    <w:p w14:paraId="128937F4" w14:textId="5051507F" w:rsidR="0079147E" w:rsidRPr="0079147E" w:rsidRDefault="0079147E" w:rsidP="0079147E">
      <w:pPr>
        <w:pStyle w:val="ListParagraph"/>
        <w:numPr>
          <w:ilvl w:val="0"/>
          <w:numId w:val="1"/>
        </w:numPr>
        <w:rPr>
          <w:b/>
          <w:bCs/>
        </w:rPr>
      </w:pPr>
      <w:r>
        <w:t>Jacqueline Best</w:t>
      </w:r>
      <w:r>
        <w:br/>
        <w:t>Complex Care Specialist Nurse</w:t>
      </w:r>
      <w:r>
        <w:br/>
      </w:r>
      <w:r w:rsidRPr="0079147E">
        <w:rPr>
          <w:b/>
          <w:bCs/>
        </w:rPr>
        <w:t>07387 049931</w:t>
      </w:r>
      <w:r>
        <w:rPr>
          <w:b/>
          <w:bCs/>
        </w:rPr>
        <w:br/>
      </w:r>
      <w:hyperlink r:id="rId13" w:history="1">
        <w:r w:rsidR="00482F42" w:rsidRPr="00E16AE1">
          <w:rPr>
            <w:rStyle w:val="Hyperlink"/>
          </w:rPr>
          <w:t>Jacqueline.Best@nhs.net</w:t>
        </w:r>
      </w:hyperlink>
      <w:r>
        <w:br/>
      </w:r>
    </w:p>
    <w:p w14:paraId="59FBB72D" w14:textId="77777777" w:rsidR="00AC2303" w:rsidRDefault="0079147E" w:rsidP="00F57CDD">
      <w:pPr>
        <w:pStyle w:val="ListParagraph"/>
        <w:numPr>
          <w:ilvl w:val="0"/>
          <w:numId w:val="1"/>
        </w:numPr>
        <w:rPr>
          <w:b/>
          <w:bCs/>
        </w:rPr>
        <w:sectPr w:rsidR="00AC2303" w:rsidSect="00D52E95">
          <w:headerReference w:type="first" r:id="rId14"/>
          <w:footerReference w:type="first" r:id="rId15"/>
          <w:pgSz w:w="11906" w:h="16838"/>
          <w:pgMar w:top="720" w:right="720" w:bottom="720" w:left="720" w:header="708" w:footer="708" w:gutter="0"/>
          <w:cols w:space="708"/>
          <w:titlePg/>
          <w:docGrid w:linePitch="360"/>
        </w:sectPr>
      </w:pPr>
      <w:r>
        <w:t>Dr Jose</w:t>
      </w:r>
      <w:r w:rsidR="00F57CDD">
        <w:t>,</w:t>
      </w:r>
      <w:r>
        <w:t xml:space="preserve"> Consultant Paediatrician (</w:t>
      </w:r>
      <w:r w:rsidR="00F57CDD">
        <w:t>N</w:t>
      </w:r>
      <w:r>
        <w:t xml:space="preserve">eurodisability and </w:t>
      </w:r>
      <w:r w:rsidR="00F57CDD">
        <w:t>E</w:t>
      </w:r>
      <w:r>
        <w:t>pilepsy)</w:t>
      </w:r>
      <w:r>
        <w:br/>
        <w:t>Dr Mehta</w:t>
      </w:r>
      <w:r w:rsidR="00F57CDD">
        <w:t>,</w:t>
      </w:r>
      <w:r>
        <w:t xml:space="preserve"> Consultant Paediatrician (</w:t>
      </w:r>
      <w:r w:rsidR="00F57CDD">
        <w:t>Neurodisability</w:t>
      </w:r>
      <w:r>
        <w:t xml:space="preserve"> and </w:t>
      </w:r>
      <w:r w:rsidR="00F57CDD">
        <w:t>E</w:t>
      </w:r>
      <w:r>
        <w:t>pilepsy)</w:t>
      </w:r>
      <w:r w:rsidR="00F57CDD">
        <w:br/>
      </w:r>
      <w:r w:rsidR="00F57CDD">
        <w:br/>
        <w:t xml:space="preserve">Please contact their secretaries by telephone: </w:t>
      </w:r>
      <w:r w:rsidR="00F57CDD" w:rsidRPr="00F57CDD">
        <w:rPr>
          <w:b/>
          <w:bCs/>
        </w:rPr>
        <w:t>01482 382673</w:t>
      </w:r>
    </w:p>
    <w:p w14:paraId="13C6E7F7" w14:textId="7B2BF6DF" w:rsidR="00AC2303" w:rsidRPr="006E3895" w:rsidRDefault="00AC2303" w:rsidP="00B96BBB">
      <w:pPr>
        <w:pStyle w:val="BodyText"/>
        <w:spacing w:before="8"/>
        <w:rPr>
          <w:rFonts w:ascii="Arial" w:hAnsi="Arial" w:cs="Arial"/>
          <w:b/>
          <w:bCs/>
          <w:kern w:val="2"/>
          <w14:ligatures w14:val="standardContextual"/>
        </w:rPr>
      </w:pPr>
    </w:p>
    <w:p w14:paraId="41B1EB9B" w14:textId="3DA5AA08" w:rsidR="0079147E" w:rsidRPr="00B1373E" w:rsidRDefault="0021291D" w:rsidP="00B1373E">
      <w:pPr>
        <w:pStyle w:val="Heading1"/>
      </w:pPr>
      <w:bookmarkStart w:id="3" w:name="_Toc216443908"/>
      <w:r w:rsidRPr="00B1373E">
        <w:t>Section 1 - What is cerebral palsy?</w:t>
      </w:r>
      <w:bookmarkEnd w:id="3"/>
    </w:p>
    <w:p w14:paraId="6603BD17" w14:textId="631620B4" w:rsidR="0021291D" w:rsidRPr="006E3895" w:rsidRDefault="0021291D" w:rsidP="0021291D">
      <w:pPr>
        <w:pStyle w:val="Heading2"/>
        <w:rPr>
          <w:rFonts w:ascii="Arial" w:hAnsi="Arial" w:cs="Arial"/>
        </w:rPr>
      </w:pPr>
      <w:bookmarkStart w:id="4" w:name="_Toc216443909"/>
      <w:r w:rsidRPr="006E3895">
        <w:rPr>
          <w:rFonts w:ascii="Arial" w:hAnsi="Arial" w:cs="Arial"/>
        </w:rPr>
        <w:t>Definition</w:t>
      </w:r>
      <w:bookmarkEnd w:id="4"/>
    </w:p>
    <w:p w14:paraId="387A00E2" w14:textId="77777777" w:rsidR="0021291D" w:rsidRPr="006E3895" w:rsidRDefault="0021291D" w:rsidP="0021291D">
      <w:r w:rsidRPr="006E3895">
        <w:t xml:space="preserve">Cerebral palsy mainly affects how the brain controls muscles and movement. Sometimes it can also affect other ways the brain works, such as how we see, hear, communicate, feel, understand and think. </w:t>
      </w:r>
    </w:p>
    <w:p w14:paraId="3B80BCA9" w14:textId="77777777" w:rsidR="0021291D" w:rsidRPr="006E3895" w:rsidRDefault="0021291D" w:rsidP="0021291D">
      <w:r w:rsidRPr="006E3895">
        <w:t xml:space="preserve">Cerebral palsy is caused when a problem occurs in the development of a baby's brain before, during or soon after they are born. The brain cannot send messages to different parts of the body properly, and this causes problems with things like balance, movement and coordination, talking, chewing and swallowing. </w:t>
      </w:r>
    </w:p>
    <w:p w14:paraId="54D28213" w14:textId="77777777" w:rsidR="0021291D" w:rsidRPr="006E3895" w:rsidRDefault="0021291D" w:rsidP="0021291D">
      <w:r w:rsidRPr="006E3895">
        <w:t>Everyone with cerebral palsy is affected differently – symptoms vary widely, and the effects can range from minor problems to severe disability.</w:t>
      </w:r>
    </w:p>
    <w:p w14:paraId="46CFD815" w14:textId="77777777" w:rsidR="0021291D" w:rsidRPr="006E3895" w:rsidRDefault="0021291D" w:rsidP="0021291D">
      <w:r w:rsidRPr="006E3895">
        <w:t>Although there is no cure for cerebral palsy, the problem in the brain that causes it does not get worse over time. However, as a child grows and develops, the effects of cerebral palsy may change over time. Treatment and support can be given to help children and young people cope with their symptoms and become as independent as possible.</w:t>
      </w:r>
    </w:p>
    <w:p w14:paraId="2EA171B3" w14:textId="3CE528DF" w:rsidR="0021291D" w:rsidRPr="006E3895" w:rsidRDefault="0021291D" w:rsidP="0021291D">
      <w:pPr>
        <w:pStyle w:val="Heading2"/>
        <w:rPr>
          <w:rFonts w:ascii="Arial" w:hAnsi="Arial" w:cs="Arial"/>
        </w:rPr>
      </w:pPr>
      <w:bookmarkStart w:id="5" w:name="_Toc216443910"/>
      <w:r w:rsidRPr="006E3895">
        <w:rPr>
          <w:rFonts w:ascii="Arial" w:hAnsi="Arial" w:cs="Arial"/>
        </w:rPr>
        <w:t>Causes of cerebral palsy</w:t>
      </w:r>
      <w:bookmarkEnd w:id="5"/>
    </w:p>
    <w:p w14:paraId="0293B23A" w14:textId="77777777" w:rsidR="0021291D" w:rsidRPr="006E3895" w:rsidRDefault="0021291D" w:rsidP="0021291D">
      <w:r w:rsidRPr="006E3895">
        <w:t>Some common causes of cerebral palsy are:</w:t>
      </w:r>
    </w:p>
    <w:p w14:paraId="77291882" w14:textId="25002693" w:rsidR="0021291D" w:rsidRPr="006E3895" w:rsidRDefault="0021291D" w:rsidP="00A72CB3">
      <w:pPr>
        <w:pStyle w:val="ListParagraph"/>
        <w:numPr>
          <w:ilvl w:val="0"/>
          <w:numId w:val="2"/>
        </w:numPr>
      </w:pPr>
      <w:r w:rsidRPr="006E3895">
        <w:t>A problem in the way the brain develops in an unborn baby</w:t>
      </w:r>
    </w:p>
    <w:p w14:paraId="7E9E3154" w14:textId="242633CC" w:rsidR="0021291D" w:rsidRPr="006E3895" w:rsidRDefault="0021291D" w:rsidP="00A72CB3">
      <w:pPr>
        <w:pStyle w:val="ListParagraph"/>
        <w:numPr>
          <w:ilvl w:val="0"/>
          <w:numId w:val="2"/>
        </w:numPr>
      </w:pPr>
      <w:r w:rsidRPr="006E3895">
        <w:t>An infection in the baby before or shortly after birth</w:t>
      </w:r>
    </w:p>
    <w:p w14:paraId="15D76F43" w14:textId="446B3CE4" w:rsidR="0021291D" w:rsidRPr="006E3895" w:rsidRDefault="0021291D" w:rsidP="00A72CB3">
      <w:pPr>
        <w:pStyle w:val="ListParagraph"/>
        <w:numPr>
          <w:ilvl w:val="0"/>
          <w:numId w:val="2"/>
        </w:numPr>
      </w:pPr>
      <w:r w:rsidRPr="006E3895">
        <w:t>A difficult or early (preterm) birth</w:t>
      </w:r>
    </w:p>
    <w:p w14:paraId="04D407AE" w14:textId="77777777" w:rsidR="0021291D" w:rsidRPr="006E3895" w:rsidRDefault="0021291D" w:rsidP="0021291D">
      <w:r w:rsidRPr="006E3895">
        <w:t>There is no single cause of cerebral palsy, though prematurity and stroke are two of the biggest causes.</w:t>
      </w:r>
    </w:p>
    <w:p w14:paraId="55374360" w14:textId="77777777" w:rsidR="0021291D" w:rsidRPr="006E3895" w:rsidRDefault="0021291D" w:rsidP="0021291D">
      <w:r w:rsidRPr="006E3895">
        <w:t>While the cause remains unknown for most cerebral palsy cases, researchers now know that only a tiny percentage of cerebral palsy cases arise from birth-related complications, such as lack of oxygen. It is scientifically accepted that cerebral palsy usually arises from a series of events that combine to cause injury to the developing brain.</w:t>
      </w:r>
    </w:p>
    <w:p w14:paraId="31599EF2" w14:textId="0AF2BF27" w:rsidR="0021291D" w:rsidRPr="006E3895" w:rsidRDefault="0021291D" w:rsidP="0021291D">
      <w:pPr>
        <w:pStyle w:val="Heading2"/>
        <w:rPr>
          <w:rFonts w:ascii="Arial" w:hAnsi="Arial" w:cs="Arial"/>
        </w:rPr>
      </w:pPr>
      <w:bookmarkStart w:id="6" w:name="_Toc216443911"/>
      <w:r w:rsidRPr="006E3895">
        <w:rPr>
          <w:rFonts w:ascii="Arial" w:hAnsi="Arial" w:cs="Arial"/>
        </w:rPr>
        <w:t>Types of cerebral palsy</w:t>
      </w:r>
      <w:bookmarkEnd w:id="6"/>
    </w:p>
    <w:p w14:paraId="56337D4F" w14:textId="77777777" w:rsidR="0021291D" w:rsidRPr="006E3895" w:rsidRDefault="0021291D" w:rsidP="0021291D">
      <w:r w:rsidRPr="006E3895">
        <w:t xml:space="preserve">There are different types of cerebral palsy depending on how movement and muscles are affected. The most common is called spastic cerebral palsy, where the muscles are stiff and movements can seem jerky. </w:t>
      </w:r>
    </w:p>
    <w:p w14:paraId="105B1FE9" w14:textId="77777777" w:rsidR="0021291D" w:rsidRPr="006E3895" w:rsidRDefault="0021291D" w:rsidP="0021291D">
      <w:r w:rsidRPr="006E3895">
        <w:t xml:space="preserve">Less common types, such as dyskinetic (dystonic) or ataxic cerebral palsy, lead to problems with the control of movement or balance. Mixed cerebral palsy is a combination of other types. </w:t>
      </w:r>
    </w:p>
    <w:p w14:paraId="12E3E9D1" w14:textId="77777777" w:rsidR="0021291D" w:rsidRPr="006E3895" w:rsidRDefault="0021291D" w:rsidP="0021291D">
      <w:r w:rsidRPr="006E3895">
        <w:t xml:space="preserve">Your child's doctor should explain more about the type your child has. </w:t>
      </w:r>
    </w:p>
    <w:p w14:paraId="4C8DA4EE" w14:textId="77777777" w:rsidR="0021291D" w:rsidRPr="006E3895" w:rsidRDefault="0021291D" w:rsidP="0021291D">
      <w:r w:rsidRPr="006E3895">
        <w:t xml:space="preserve">Several cerebral palsy classification systems exist today to define the type and form of cerebral palsy an individual has. Knowing the severity, location and type of cerebral palsy your child has will help to coordinate care and treatments. </w:t>
      </w:r>
    </w:p>
    <w:p w14:paraId="2C7FA35B" w14:textId="4C4C8B74" w:rsidR="0021291D" w:rsidRPr="006E3895" w:rsidRDefault="0021291D" w:rsidP="0021291D">
      <w:pPr>
        <w:sectPr w:rsidR="0021291D" w:rsidRPr="006E3895" w:rsidSect="00D52E95">
          <w:headerReference w:type="first" r:id="rId16"/>
          <w:footerReference w:type="first" r:id="rId17"/>
          <w:pgSz w:w="11906" w:h="16838"/>
          <w:pgMar w:top="720" w:right="720" w:bottom="720" w:left="720" w:header="708" w:footer="708" w:gutter="0"/>
          <w:cols w:space="708"/>
          <w:titlePg/>
          <w:docGrid w:linePitch="360"/>
        </w:sectPr>
      </w:pPr>
      <w:r w:rsidRPr="006E3895">
        <w:t>The infographic in the next page offers a visual summary of the different types and associated impairments.</w:t>
      </w:r>
    </w:p>
    <w:p w14:paraId="7C651CB4" w14:textId="77777777" w:rsidR="006E3895" w:rsidRDefault="006E3895" w:rsidP="006E3895">
      <w:pPr>
        <w:spacing w:line="216" w:lineRule="auto"/>
        <w:ind w:right="2528"/>
        <w:rPr>
          <w:color w:val="FFFFFF" w:themeColor="background1"/>
          <w:sz w:val="18"/>
          <w:szCs w:val="18"/>
        </w:rPr>
        <w:sectPr w:rsidR="006E3895" w:rsidSect="00D52E95">
          <w:footerReference w:type="first" r:id="rId18"/>
          <w:pgSz w:w="11906" w:h="16838"/>
          <w:pgMar w:top="720" w:right="720" w:bottom="720" w:left="720" w:header="708" w:footer="708" w:gutter="0"/>
          <w:cols w:space="708"/>
          <w:titlePg/>
          <w:docGrid w:linePitch="360"/>
        </w:sectPr>
      </w:pPr>
    </w:p>
    <w:p w14:paraId="13E7AF08" w14:textId="61E22FB7" w:rsidR="006E3895" w:rsidRPr="00B1373E" w:rsidRDefault="00EE7842" w:rsidP="00B1373E">
      <w:pPr>
        <w:pStyle w:val="Heading1"/>
      </w:pPr>
      <w:bookmarkStart w:id="7" w:name="_Toc216443912"/>
      <w:r w:rsidRPr="00B1373E">
        <w:lastRenderedPageBreak/>
        <w:t xml:space="preserve">Section 2: </w:t>
      </w:r>
      <w:r w:rsidR="006E3895" w:rsidRPr="00B1373E">
        <w:t>Living with Cerebral Palsy</w:t>
      </w:r>
      <w:bookmarkEnd w:id="7"/>
    </w:p>
    <w:p w14:paraId="002C8244" w14:textId="1E7F4786" w:rsidR="006E3895" w:rsidRPr="006E3895" w:rsidRDefault="006E3895" w:rsidP="00B1373E">
      <w:pPr>
        <w:pStyle w:val="Heading2"/>
      </w:pPr>
      <w:bookmarkStart w:id="8" w:name="_Toc216443913"/>
      <w:r w:rsidRPr="006E3895">
        <w:t>What may happen in the future?</w:t>
      </w:r>
      <w:bookmarkEnd w:id="8"/>
    </w:p>
    <w:p w14:paraId="468E2AD7" w14:textId="77777777" w:rsidR="006E3895" w:rsidRPr="006E3895" w:rsidRDefault="006E3895" w:rsidP="006E3895">
      <w:r w:rsidRPr="006E3895">
        <w:t>When families are told that their child has cerebral palsy, they often have lots of questions about what may happen in the future. Your child's outlook (prognosis) depends on how severely their cerebral palsy affects them. For example, some children have more problems than others learning skills like walking and talking. Most people with cerebral palsy have a normal life expectancy, but those with added severe complications have a higher risk of shorter lives. All children are different, and your care team can give you more specific information about the outlook for your child.</w:t>
      </w:r>
    </w:p>
    <w:p w14:paraId="570E6687" w14:textId="77777777" w:rsidR="006E3895" w:rsidRPr="006E3895" w:rsidRDefault="006E3895" w:rsidP="00B1373E">
      <w:pPr>
        <w:pStyle w:val="Heading3"/>
      </w:pPr>
      <w:bookmarkStart w:id="9" w:name="_Toc216443846"/>
      <w:bookmarkStart w:id="10" w:name="_Toc216443914"/>
      <w:r w:rsidRPr="006E3895">
        <w:t>Walking</w:t>
      </w:r>
      <w:bookmarkEnd w:id="9"/>
      <w:bookmarkEnd w:id="10"/>
    </w:p>
    <w:p w14:paraId="5E802AE6" w14:textId="77777777" w:rsidR="006E3895" w:rsidRPr="006E3895" w:rsidRDefault="006E3895" w:rsidP="006E3895">
      <w:r w:rsidRPr="006E3895">
        <w:t>Children who can sit without help by the age of two are likely (but not certain) to be able to walk without help by the time they are six. This may still be possible if they can roll at two, even if they cannot sit. If they cannot sit or roll by this age, they are unlikely to be able to walk without help.</w:t>
      </w:r>
    </w:p>
    <w:p w14:paraId="75FA9BEF" w14:textId="77777777" w:rsidR="006E3895" w:rsidRPr="006E3895" w:rsidRDefault="006E3895" w:rsidP="00B1373E">
      <w:pPr>
        <w:pStyle w:val="Heading3"/>
      </w:pPr>
      <w:bookmarkStart w:id="11" w:name="_Toc216443847"/>
      <w:bookmarkStart w:id="12" w:name="_Toc216443915"/>
      <w:r w:rsidRPr="006E3895">
        <w:t>Talking</w:t>
      </w:r>
      <w:bookmarkEnd w:id="11"/>
      <w:bookmarkEnd w:id="12"/>
    </w:p>
    <w:p w14:paraId="2A3D0C9F" w14:textId="77777777" w:rsidR="006E3895" w:rsidRPr="006E3895" w:rsidRDefault="006E3895" w:rsidP="006E3895">
      <w:r w:rsidRPr="006E3895">
        <w:t>It is very common for children with CP to have speech difficulties. Some are unable to speak and rely on non-verbal forms of communication.</w:t>
      </w:r>
    </w:p>
    <w:p w14:paraId="0319FFB7" w14:textId="77777777" w:rsidR="006E3895" w:rsidRPr="006E3895" w:rsidRDefault="006E3895" w:rsidP="006E3895">
      <w:r w:rsidRPr="006E3895">
        <w:t>Cerebral palsy can affect a person’s ability to coordinate the muscles around their mouth and tongue, which are needed for speech. About 1 in 3 children with cerebral palsy have difficulties with speech and language – this is more likely in children with some types of cerebral palsy than others. One in 4 people with cerebral palsy cannot talk. Problems with communicating are more likely if your child also has problems with learning or has epilepsy that is difficult to control.</w:t>
      </w:r>
    </w:p>
    <w:p w14:paraId="1773BBB1" w14:textId="77777777" w:rsidR="006E3895" w:rsidRPr="006E3895" w:rsidRDefault="006E3895" w:rsidP="00B1373E">
      <w:pPr>
        <w:pStyle w:val="Heading3"/>
      </w:pPr>
      <w:bookmarkStart w:id="13" w:name="_Toc216443848"/>
      <w:bookmarkStart w:id="14" w:name="_Toc216443916"/>
      <w:r w:rsidRPr="006E3895">
        <w:t>Pain</w:t>
      </w:r>
      <w:bookmarkEnd w:id="13"/>
      <w:bookmarkEnd w:id="14"/>
    </w:p>
    <w:p w14:paraId="2BC477D9" w14:textId="5B5872EB" w:rsidR="006E3895" w:rsidRPr="006E3895" w:rsidRDefault="006E3895" w:rsidP="006E3895">
      <w:r w:rsidRPr="006E3895">
        <w:t>Three in 4 children with cerebral palsy experience pain. Pain is often a result of the impairments that are associated with cerebral palsy, such as stiffness, abnormal postures, uncontrolled movements, skin breakdown, hip problems and curvature of the spine.</w:t>
      </w:r>
    </w:p>
    <w:p w14:paraId="2B368704" w14:textId="77777777" w:rsidR="006E3895" w:rsidRPr="006E3895" w:rsidRDefault="006E3895" w:rsidP="00B1373E">
      <w:pPr>
        <w:pStyle w:val="Heading3"/>
      </w:pPr>
      <w:bookmarkStart w:id="15" w:name="_Toc216443849"/>
      <w:bookmarkStart w:id="16" w:name="_Toc216443917"/>
      <w:r w:rsidRPr="006E3895">
        <w:t>Eating and drinking issues</w:t>
      </w:r>
      <w:bookmarkEnd w:id="15"/>
      <w:bookmarkEnd w:id="16"/>
    </w:p>
    <w:p w14:paraId="65E66D5B" w14:textId="77777777" w:rsidR="006E3895" w:rsidRPr="006E3895" w:rsidRDefault="006E3895" w:rsidP="006E3895">
      <w:r w:rsidRPr="006E3895">
        <w:t xml:space="preserve">Cerebral palsy can affect the muscles that open and close the mouth and move the lips and the tongue. Some people with cerebral palsy may have difficulties in chewing and swallowing – a condition known as dysphagia. </w:t>
      </w:r>
    </w:p>
    <w:p w14:paraId="53FE3225" w14:textId="77777777" w:rsidR="006E3895" w:rsidRPr="006E3895" w:rsidRDefault="006E3895" w:rsidP="006E3895">
      <w:r w:rsidRPr="006E3895">
        <w:t xml:space="preserve">Cerebral palsy often affects fine motor skills, making it trickier to easily use cutlery, hold a cup, or transfer food from a plate to their mouth using their hands. </w:t>
      </w:r>
    </w:p>
    <w:p w14:paraId="59D69978" w14:textId="77777777" w:rsidR="006E3895" w:rsidRPr="006E3895" w:rsidRDefault="006E3895" w:rsidP="006E3895">
      <w:r w:rsidRPr="006E3895">
        <w:t>Others may suffer from gastroesophageal reflux – where acid from the stomach rises into the oesophagus – which makes eating uncomfortable or painful. This can sometimes be controlled by medication.</w:t>
      </w:r>
    </w:p>
    <w:p w14:paraId="18CA7D3E" w14:textId="77777777" w:rsidR="006E3895" w:rsidRPr="006E3895" w:rsidRDefault="006E3895" w:rsidP="006E3895">
      <w:r w:rsidRPr="006E3895">
        <w:t>One in 15 children with cerebral palsy are unable to take food through their mouth and need to be fed through a feeding tube.</w:t>
      </w:r>
    </w:p>
    <w:p w14:paraId="2B337589" w14:textId="77777777" w:rsidR="006E3895" w:rsidRPr="006E3895" w:rsidRDefault="006E3895" w:rsidP="006E3895">
      <w:r w:rsidRPr="006E3895">
        <w:t>Constipation is also much more common in children with Cerebral Palsy</w:t>
      </w:r>
    </w:p>
    <w:p w14:paraId="7030E394" w14:textId="77777777" w:rsidR="006E3895" w:rsidRPr="006E3895" w:rsidRDefault="006E3895" w:rsidP="00B1373E">
      <w:pPr>
        <w:pStyle w:val="Heading3"/>
      </w:pPr>
      <w:bookmarkStart w:id="17" w:name="_Toc216443850"/>
      <w:bookmarkStart w:id="18" w:name="_Toc216443918"/>
      <w:r w:rsidRPr="006E3895">
        <w:t>Saliva control</w:t>
      </w:r>
      <w:bookmarkEnd w:id="17"/>
      <w:bookmarkEnd w:id="18"/>
    </w:p>
    <w:p w14:paraId="1E97AAAA" w14:textId="77777777" w:rsidR="006E3895" w:rsidRPr="006E3895" w:rsidRDefault="006E3895" w:rsidP="006E3895">
      <w:r w:rsidRPr="006E3895">
        <w:t xml:space="preserve">As cerebral palsy can affect the muscles around the mouth, 1 in 5 children with cerebral palsy have saliva control issues that can cause dribbling or drooling. This may be more noticeable when they are concentrating. </w:t>
      </w:r>
    </w:p>
    <w:p w14:paraId="3B7B0603" w14:textId="77777777" w:rsidR="006E3895" w:rsidRPr="006E3895" w:rsidRDefault="006E3895" w:rsidP="006E3895">
      <w:r w:rsidRPr="006E3895">
        <w:t xml:space="preserve">Speech therapists may suggest various strategies to help people manage saliva. Your child’s specialist will also be able to assess </w:t>
      </w:r>
      <w:proofErr w:type="gramStart"/>
      <w:r w:rsidRPr="006E3895">
        <w:t>and</w:t>
      </w:r>
      <w:proofErr w:type="gramEnd"/>
      <w:r w:rsidRPr="006E3895">
        <w:t xml:space="preserve"> advice on medical management options</w:t>
      </w:r>
    </w:p>
    <w:p w14:paraId="79A27B27" w14:textId="77777777" w:rsidR="006E3895" w:rsidRPr="006E3895" w:rsidRDefault="006E3895" w:rsidP="00B1373E">
      <w:pPr>
        <w:pStyle w:val="Heading3"/>
      </w:pPr>
      <w:bookmarkStart w:id="19" w:name="_Toc216443851"/>
      <w:bookmarkStart w:id="20" w:name="_Toc216443919"/>
      <w:r w:rsidRPr="006E3895">
        <w:lastRenderedPageBreak/>
        <w:t>Intellectual disability</w:t>
      </w:r>
      <w:bookmarkEnd w:id="19"/>
      <w:bookmarkEnd w:id="20"/>
    </w:p>
    <w:p w14:paraId="695B6DBE" w14:textId="77777777" w:rsidR="006E3895" w:rsidRPr="006E3895" w:rsidRDefault="006E3895" w:rsidP="006E3895">
      <w:r w:rsidRPr="006E3895">
        <w:t xml:space="preserve">One in 2 people with cerebral palsy have an intellectual disability. One in 5 people have a moderate to severe intellectual disability. Generally, the greater the level of a person’s physical impairment, the more likely it is that they will have an intellectual disability. </w:t>
      </w:r>
    </w:p>
    <w:p w14:paraId="738E057C" w14:textId="77777777" w:rsidR="006E3895" w:rsidRPr="006E3895" w:rsidRDefault="006E3895" w:rsidP="00B1373E">
      <w:pPr>
        <w:pStyle w:val="Heading3"/>
      </w:pPr>
      <w:bookmarkStart w:id="21" w:name="_Toc216443852"/>
      <w:bookmarkStart w:id="22" w:name="_Toc216443920"/>
      <w:r w:rsidRPr="006E3895">
        <w:t>Learning difficulties</w:t>
      </w:r>
      <w:bookmarkEnd w:id="21"/>
      <w:bookmarkEnd w:id="22"/>
    </w:p>
    <w:p w14:paraId="2A7562BB" w14:textId="77777777" w:rsidR="006E3895" w:rsidRPr="006E3895" w:rsidRDefault="006E3895" w:rsidP="006E3895">
      <w:r w:rsidRPr="006E3895">
        <w:t>Children with cerebral palsy may experience specific learning difficulties. These may include a short attention span, organisation and sequencing difficulties and language difficulties. These can affect literacy, numeracy and other skills.  Children with cerebral palsy need to put more effort into concentrating on their movements and sequence of actions than others, so they may tire more easily.</w:t>
      </w:r>
    </w:p>
    <w:p w14:paraId="74595CFF" w14:textId="77777777" w:rsidR="006E3895" w:rsidRPr="006E3895" w:rsidRDefault="006E3895" w:rsidP="00B1373E">
      <w:pPr>
        <w:pStyle w:val="Heading3"/>
      </w:pPr>
      <w:bookmarkStart w:id="23" w:name="_Toc216443853"/>
      <w:bookmarkStart w:id="24" w:name="_Toc216443921"/>
      <w:r w:rsidRPr="006E3895">
        <w:t>Hearing impairment</w:t>
      </w:r>
      <w:bookmarkEnd w:id="23"/>
      <w:bookmarkEnd w:id="24"/>
    </w:p>
    <w:p w14:paraId="2351A444" w14:textId="77777777" w:rsidR="006E3895" w:rsidRPr="006E3895" w:rsidRDefault="006E3895" w:rsidP="006E3895">
      <w:r w:rsidRPr="006E3895">
        <w:t>One in 20 people with cerebral palsy also have some level of hearing impairment. One in 50 children with cerebral palsy are deaf.</w:t>
      </w:r>
    </w:p>
    <w:p w14:paraId="36CEBE59" w14:textId="77777777" w:rsidR="006E3895" w:rsidRPr="006E3895" w:rsidRDefault="006E3895" w:rsidP="00B1373E">
      <w:pPr>
        <w:pStyle w:val="Heading3"/>
      </w:pPr>
      <w:bookmarkStart w:id="25" w:name="_Toc216443854"/>
      <w:bookmarkStart w:id="26" w:name="_Toc216443922"/>
      <w:r w:rsidRPr="006E3895">
        <w:t>Vision impairment</w:t>
      </w:r>
      <w:bookmarkEnd w:id="25"/>
      <w:bookmarkEnd w:id="26"/>
    </w:p>
    <w:p w14:paraId="3469296F" w14:textId="77777777" w:rsidR="006E3895" w:rsidRPr="006E3895" w:rsidRDefault="006E3895" w:rsidP="006E3895">
      <w:r w:rsidRPr="006E3895">
        <w:t>Vision impairment is not uncommon in people with cerebral palsy. Children with the more severe forms of cerebral palsy are more likely than others to experience issues.  They may need glasses or have a squint. One in 10 children with cerebral palsy are blind.</w:t>
      </w:r>
    </w:p>
    <w:p w14:paraId="35804002" w14:textId="77777777" w:rsidR="006E3895" w:rsidRPr="006E3895" w:rsidRDefault="006E3895" w:rsidP="00B1373E">
      <w:pPr>
        <w:pStyle w:val="Heading3"/>
      </w:pPr>
      <w:bookmarkStart w:id="27" w:name="_Toc216443855"/>
      <w:bookmarkStart w:id="28" w:name="_Toc216443923"/>
      <w:r w:rsidRPr="006E3895">
        <w:t>Behaviour and emotional wellbeing</w:t>
      </w:r>
      <w:bookmarkEnd w:id="27"/>
      <w:bookmarkEnd w:id="28"/>
    </w:p>
    <w:p w14:paraId="142467FE" w14:textId="77777777" w:rsidR="006E3895" w:rsidRPr="006E3895" w:rsidRDefault="006E3895" w:rsidP="006E3895">
      <w:r w:rsidRPr="006E3895">
        <w:t>Behavioural problems occur in 1 in 4 children with cerebral palsy. At greatest risk are those with an intellectual disability, epilepsy, severe pain or a milder level of physical disability. Problem behaviours include dependency, being headstrong, hyperactive, anxious, or prone to conflict with their peer group. Children with cerebral palsy may also have emotional problems such as difficulties with their peer group and strong emotional responses to new challenges. Teenagers and adults with cerebral palsy may be more prone to depression and anxiety disorders.</w:t>
      </w:r>
    </w:p>
    <w:p w14:paraId="53B637E4" w14:textId="77777777" w:rsidR="006E3895" w:rsidRPr="006E3895" w:rsidRDefault="006E3895" w:rsidP="00B1373E">
      <w:pPr>
        <w:pStyle w:val="Heading3"/>
      </w:pPr>
      <w:bookmarkStart w:id="29" w:name="_Toc216443856"/>
      <w:bookmarkStart w:id="30" w:name="_Toc216443924"/>
      <w:r w:rsidRPr="006E3895">
        <w:t>Epilepsy</w:t>
      </w:r>
      <w:bookmarkEnd w:id="29"/>
      <w:bookmarkEnd w:id="30"/>
    </w:p>
    <w:p w14:paraId="108AFDA6" w14:textId="77777777" w:rsidR="006E3895" w:rsidRPr="006E3895" w:rsidRDefault="006E3895" w:rsidP="006E3895">
      <w:r w:rsidRPr="006E3895">
        <w:t>1 in 4 children with cerebral palsy have epilepsy. When children have cerebral palsy and an intellectual disability, the incidence of epilepsy is higher – 48%.  Seizures can affect speech, intellectual functioning and physical functioning. Medication is the most effective intervention for epilepsy and your child’s doctor, or specialist nurse may also recommended modifications to the student’s school supports and equipment. Some medications have side effects which cause drowsiness or irritability. Both epilepsy and the related medication can affect a person’s behaviour and attention span.</w:t>
      </w:r>
    </w:p>
    <w:p w14:paraId="4BE73D1B" w14:textId="77777777" w:rsidR="007570C0" w:rsidRDefault="006E3895" w:rsidP="00B1373E">
      <w:pPr>
        <w:pStyle w:val="Heading3"/>
      </w:pPr>
      <w:bookmarkStart w:id="31" w:name="_Toc216443857"/>
      <w:bookmarkStart w:id="32" w:name="_Toc216443925"/>
      <w:r w:rsidRPr="006E3895">
        <w:t>Respiratory health</w:t>
      </w:r>
      <w:bookmarkEnd w:id="31"/>
      <w:bookmarkEnd w:id="32"/>
    </w:p>
    <w:p w14:paraId="3F317849" w14:textId="407B0E7A" w:rsidR="006E3895" w:rsidRPr="006E3895" w:rsidRDefault="006E3895" w:rsidP="006E3895">
      <w:r w:rsidRPr="006E3895">
        <w:t>Children with cerebral palsy (CP) often face respiratory challenges, and early recognition and management are crucial. The risks are related to severity of cerebral palsy (CP can cause muscle weakness, impacting breathing and the ability to cough effectively, leading to difficulty clearing secretions), problems with swallowing and coordination can increase the risk of aspiration (food or liquids entering the lungs), leading to pneumonia and other infections, ongoing seizures and gastroesophageal reflux symptoms. Children with multiple risk factors are susceptible to recurrent infections, difficulty in breathing especially around mealtimes, coughing problems.</w:t>
      </w:r>
    </w:p>
    <w:p w14:paraId="67E05E16" w14:textId="77777777" w:rsidR="006E3895" w:rsidRPr="006E3895" w:rsidRDefault="006E3895" w:rsidP="00B1373E">
      <w:pPr>
        <w:pStyle w:val="Heading3"/>
      </w:pPr>
      <w:bookmarkStart w:id="33" w:name="_Toc216443858"/>
      <w:bookmarkStart w:id="34" w:name="_Toc216443926"/>
      <w:r w:rsidRPr="006E3895">
        <w:t>Sleep issues</w:t>
      </w:r>
      <w:bookmarkEnd w:id="33"/>
      <w:bookmarkEnd w:id="34"/>
    </w:p>
    <w:p w14:paraId="25865C78" w14:textId="77777777" w:rsidR="006E3895" w:rsidRPr="006E3895" w:rsidRDefault="006E3895" w:rsidP="006E3895">
      <w:r w:rsidRPr="006E3895">
        <w:t>1 in 5 children with cerebral palsy have a sleep disorder. There are a range of contributing factors, including the muscle spasms associated with cerebral palsy, other forms of musculoskeletal pain, and decreased ability to change body position during the night. Epilepsy is also known to disturb sleep and is likely to predispose to sleep disorders. Blindness or severe visual impairment can affect the timing and maintenance of sleep through their effect on melatonin secretion and the lack of light perception.</w:t>
      </w:r>
    </w:p>
    <w:p w14:paraId="503D2BD7" w14:textId="77777777" w:rsidR="006E3895" w:rsidRPr="006E3895" w:rsidRDefault="006E3895" w:rsidP="00B1373E">
      <w:pPr>
        <w:pStyle w:val="Heading3"/>
      </w:pPr>
      <w:bookmarkStart w:id="35" w:name="_Toc216443859"/>
      <w:bookmarkStart w:id="36" w:name="_Toc216443927"/>
      <w:r w:rsidRPr="006E3895">
        <w:lastRenderedPageBreak/>
        <w:t>Bone health including Spinal and hip abnormalities</w:t>
      </w:r>
      <w:bookmarkEnd w:id="35"/>
      <w:bookmarkEnd w:id="36"/>
    </w:p>
    <w:p w14:paraId="55C7ABC6" w14:textId="77777777" w:rsidR="006E3895" w:rsidRPr="006E3895" w:rsidRDefault="006E3895" w:rsidP="006E3895">
      <w:r w:rsidRPr="006E3895">
        <w:t>There are several skeletal conditions that people with CP are at risk for throughout their lifespan. The risk factors for these conditions will vary by the type of Cerebral palsy</w:t>
      </w:r>
    </w:p>
    <w:p w14:paraId="6815AE82" w14:textId="77777777" w:rsidR="006E3895" w:rsidRPr="006E3895" w:rsidRDefault="006E3895" w:rsidP="006E3895">
      <w:r w:rsidRPr="006E3895">
        <w:t>Abnormalities of the spine and hips are associated with cerebral palsy and can make sitting, standing and walking difficult, and cause chronic pain. 1 in 3 children with cerebral palsy have hip displacement. Children and adults who have a severe physical disability or those whose body is affected on both sides are at greater risk of hip problems. This means that people who use wheelchairs most of the time are more at risk of hip problems than those who walk with assistive devices or independently.  There is also risk of developing progressive foot and knee deformities</w:t>
      </w:r>
    </w:p>
    <w:p w14:paraId="51352256" w14:textId="77777777" w:rsidR="006E3895" w:rsidRPr="006E3895" w:rsidRDefault="006E3895" w:rsidP="00B1373E">
      <w:pPr>
        <w:pStyle w:val="Heading3"/>
      </w:pPr>
      <w:bookmarkStart w:id="37" w:name="_Toc216443860"/>
      <w:bookmarkStart w:id="38" w:name="_Toc216443928"/>
      <w:r w:rsidRPr="006E3895">
        <w:t>Bladder and bowel control</w:t>
      </w:r>
      <w:bookmarkEnd w:id="37"/>
      <w:bookmarkEnd w:id="38"/>
    </w:p>
    <w:p w14:paraId="47145508" w14:textId="720EFD54" w:rsidR="00482F42" w:rsidRDefault="006E3895" w:rsidP="006E3895">
      <w:r w:rsidRPr="006E3895">
        <w:t>Continence and constipation are issues for many people with cerebral palsy. 1 in 4 children with cerebral palsy have bladder control problems. Children with intellectual disability and/or a severe form of cerebral palsy are most at risk. Lack of mobility and difficulty eating can predispose people with cerebral palsy to constipation</w:t>
      </w:r>
      <w:r w:rsidR="00482F42">
        <w:t>.</w:t>
      </w:r>
    </w:p>
    <w:p w14:paraId="1BFA8509" w14:textId="0BA3CB07" w:rsidR="006E3895" w:rsidRPr="006E3895" w:rsidRDefault="006E3895" w:rsidP="00B1373E">
      <w:pPr>
        <w:pStyle w:val="Heading2"/>
      </w:pPr>
      <w:bookmarkStart w:id="39" w:name="_Toc216443929"/>
      <w:r w:rsidRPr="006E3895">
        <w:t>Who will we see?</w:t>
      </w:r>
      <w:bookmarkEnd w:id="39"/>
    </w:p>
    <w:p w14:paraId="2EC50968" w14:textId="4A4816A0" w:rsidR="006E3895" w:rsidRPr="006E3895" w:rsidRDefault="006E3895" w:rsidP="006E3895">
      <w:r w:rsidRPr="006E3895">
        <w:t>Your child will be cared for and supported by a multidisciplinary team (or MDT for short) of health, education and social care professionals. The team should make sure that you and your child have a central role in making decisions about care and work closely together to support your family and meet your child's needs. They should keep you involved when they contact each other so that you know what is happening and keep your GP up to date about your child's care.</w:t>
      </w:r>
    </w:p>
    <w:p w14:paraId="58069C58" w14:textId="64D01009" w:rsidR="006E3895" w:rsidRPr="00EE7842" w:rsidRDefault="006E3895" w:rsidP="006E3895">
      <w:pPr>
        <w:rPr>
          <w:b/>
          <w:bCs/>
        </w:rPr>
      </w:pPr>
      <w:r w:rsidRPr="00EE7842">
        <w:rPr>
          <w:b/>
          <w:bCs/>
        </w:rPr>
        <w:t>Professionals your child might see</w:t>
      </w:r>
      <w:r w:rsidR="00EE7842" w:rsidRPr="00EE7842">
        <w:rPr>
          <w:b/>
          <w:bCs/>
        </w:rPr>
        <w:t>:</w:t>
      </w:r>
    </w:p>
    <w:p w14:paraId="10A8B357" w14:textId="42422971" w:rsidR="006E3895" w:rsidRPr="006E3895" w:rsidRDefault="006E3895" w:rsidP="00EE7842">
      <w:pPr>
        <w:pStyle w:val="ListParagraph"/>
        <w:numPr>
          <w:ilvl w:val="0"/>
          <w:numId w:val="3"/>
        </w:numPr>
      </w:pPr>
      <w:r w:rsidRPr="006E3895">
        <w:t>A Neurodisability paediatrician (a doctor who works with children)</w:t>
      </w:r>
    </w:p>
    <w:p w14:paraId="32F4BC24" w14:textId="66F0C640" w:rsidR="006E3895" w:rsidRPr="006E3895" w:rsidRDefault="006E3895" w:rsidP="00EE7842">
      <w:pPr>
        <w:pStyle w:val="ListParagraph"/>
        <w:numPr>
          <w:ilvl w:val="0"/>
          <w:numId w:val="3"/>
        </w:numPr>
      </w:pPr>
      <w:r w:rsidRPr="006E3895">
        <w:t xml:space="preserve">Other doctors specialising in different areas your child needs support with (Gastroenterologist, respiratory specialist, </w:t>
      </w:r>
      <w:r w:rsidR="00EE7842" w:rsidRPr="006E3895">
        <w:t>Orthopaedics</w:t>
      </w:r>
      <w:r w:rsidRPr="006E3895">
        <w:t>, spinal surgeon, neurosurgeon)</w:t>
      </w:r>
    </w:p>
    <w:p w14:paraId="71E27902" w14:textId="6E00FBED" w:rsidR="006E3895" w:rsidRPr="006E3895" w:rsidRDefault="006E3895" w:rsidP="00EE7842">
      <w:pPr>
        <w:pStyle w:val="ListParagraph"/>
        <w:numPr>
          <w:ilvl w:val="0"/>
          <w:numId w:val="3"/>
        </w:numPr>
      </w:pPr>
      <w:r w:rsidRPr="006E3895">
        <w:t>Nurses (Community Nurse, Specialist nurses)</w:t>
      </w:r>
    </w:p>
    <w:p w14:paraId="184929F4" w14:textId="0A36BBD0" w:rsidR="006E3895" w:rsidRPr="006E3895" w:rsidRDefault="006E3895" w:rsidP="00EE7842">
      <w:pPr>
        <w:pStyle w:val="ListParagraph"/>
        <w:numPr>
          <w:ilvl w:val="0"/>
          <w:numId w:val="3"/>
        </w:numPr>
      </w:pPr>
      <w:r w:rsidRPr="006E3895">
        <w:t>A physiotherapist, who helps with movement and positioning</w:t>
      </w:r>
    </w:p>
    <w:p w14:paraId="49DB4297" w14:textId="1B8F0979" w:rsidR="006E3895" w:rsidRPr="006E3895" w:rsidRDefault="006E3895" w:rsidP="00EE7842">
      <w:pPr>
        <w:pStyle w:val="ListParagraph"/>
        <w:numPr>
          <w:ilvl w:val="0"/>
          <w:numId w:val="3"/>
        </w:numPr>
      </w:pPr>
      <w:r w:rsidRPr="006E3895">
        <w:t>A dietitian, who helps with nutrition</w:t>
      </w:r>
    </w:p>
    <w:p w14:paraId="7B968999" w14:textId="026179D3" w:rsidR="006E3895" w:rsidRPr="006E3895" w:rsidRDefault="006E3895" w:rsidP="00EE7842">
      <w:pPr>
        <w:pStyle w:val="ListParagraph"/>
        <w:numPr>
          <w:ilvl w:val="0"/>
          <w:numId w:val="3"/>
        </w:numPr>
      </w:pPr>
      <w:r w:rsidRPr="006E3895">
        <w:t>A speech and language therapist, who helps with communication and swallowing</w:t>
      </w:r>
    </w:p>
    <w:p w14:paraId="59299E41" w14:textId="4B5948D7" w:rsidR="006E3895" w:rsidRPr="006E3895" w:rsidRDefault="006E3895" w:rsidP="00EE7842">
      <w:pPr>
        <w:pStyle w:val="ListParagraph"/>
        <w:numPr>
          <w:ilvl w:val="0"/>
          <w:numId w:val="3"/>
        </w:numPr>
      </w:pPr>
      <w:r w:rsidRPr="006E3895">
        <w:t>An occupational therapist, who supports people to carry out their everyday activities</w:t>
      </w:r>
    </w:p>
    <w:p w14:paraId="2CA8FE34" w14:textId="74160494" w:rsidR="006E3895" w:rsidRPr="006E3895" w:rsidRDefault="006E3895" w:rsidP="00EE7842">
      <w:pPr>
        <w:pStyle w:val="ListParagraph"/>
        <w:numPr>
          <w:ilvl w:val="0"/>
          <w:numId w:val="3"/>
        </w:numPr>
      </w:pPr>
      <w:r w:rsidRPr="006E3895">
        <w:t>A psychologist, who can help with emotion, behaviour and learning</w:t>
      </w:r>
    </w:p>
    <w:p w14:paraId="6A2CDB84" w14:textId="0F7A7493" w:rsidR="006E3895" w:rsidRPr="006E3895" w:rsidRDefault="006E3895" w:rsidP="00EE7842">
      <w:pPr>
        <w:pStyle w:val="ListParagraph"/>
        <w:numPr>
          <w:ilvl w:val="0"/>
          <w:numId w:val="3"/>
        </w:numPr>
      </w:pPr>
      <w:r w:rsidRPr="006E3895">
        <w:t>A social worker</w:t>
      </w:r>
    </w:p>
    <w:p w14:paraId="55EE53DC" w14:textId="39ACC9DA" w:rsidR="006E3895" w:rsidRPr="006E3895" w:rsidRDefault="006E3895" w:rsidP="00EE7842">
      <w:pPr>
        <w:pStyle w:val="ListParagraph"/>
        <w:numPr>
          <w:ilvl w:val="0"/>
          <w:numId w:val="3"/>
        </w:numPr>
      </w:pPr>
      <w:r w:rsidRPr="006E3895">
        <w:t>We may also arrange to see your child in an MDT clinic with Therapist, Dietician, Respiratory team, specialist nurses based on individual needs</w:t>
      </w:r>
    </w:p>
    <w:p w14:paraId="6570AEBE" w14:textId="77777777" w:rsidR="00EE7842" w:rsidRDefault="006E3895" w:rsidP="006E3895">
      <w:pPr>
        <w:sectPr w:rsidR="00EE7842" w:rsidSect="00D52E95">
          <w:headerReference w:type="first" r:id="rId19"/>
          <w:footerReference w:type="first" r:id="rId20"/>
          <w:pgSz w:w="11906" w:h="16838"/>
          <w:pgMar w:top="720" w:right="720" w:bottom="720" w:left="720" w:header="708" w:footer="708" w:gutter="0"/>
          <w:cols w:space="708"/>
          <w:titlePg/>
          <w:docGrid w:linePitch="360"/>
        </w:sectPr>
      </w:pPr>
      <w:r w:rsidRPr="006E3895">
        <w:t>Parents and carers know their child best and can often spot problems earlier than anyone else (including doctors and therapists) – so your care team will always strive to take your views and concerns seriously.</w:t>
      </w:r>
    </w:p>
    <w:p w14:paraId="42558A1E" w14:textId="10A17474" w:rsidR="006E3895" w:rsidRPr="006E3895" w:rsidRDefault="006E3895" w:rsidP="00B1373E">
      <w:pPr>
        <w:pStyle w:val="Heading2"/>
      </w:pPr>
      <w:bookmarkStart w:id="40" w:name="_Toc216443930"/>
      <w:r w:rsidRPr="006E3895">
        <w:lastRenderedPageBreak/>
        <w:t>What advice and support should we expect?</w:t>
      </w:r>
      <w:bookmarkEnd w:id="40"/>
    </w:p>
    <w:p w14:paraId="3721045B" w14:textId="77777777" w:rsidR="006E3895" w:rsidRPr="006E3895" w:rsidRDefault="006E3895" w:rsidP="00B1373E">
      <w:pPr>
        <w:pStyle w:val="Heading3"/>
      </w:pPr>
      <w:bookmarkStart w:id="41" w:name="_Toc216443931"/>
      <w:r w:rsidRPr="006E3895">
        <w:t>Information</w:t>
      </w:r>
      <w:bookmarkEnd w:id="41"/>
    </w:p>
    <w:p w14:paraId="08B0F313" w14:textId="77777777" w:rsidR="006E3895" w:rsidRPr="006E3895" w:rsidRDefault="006E3895" w:rsidP="006E3895">
      <w:r w:rsidRPr="006E3895">
        <w:t>When you find out your child has cerebral palsy, you will be told what this means, and what kind of treatment and support they might need. It is important to focus on what your child can do, not on what they cannot. Your child's care team will help them build on their strengths and to become as active and independent as possible.</w:t>
      </w:r>
    </w:p>
    <w:p w14:paraId="0769D57B" w14:textId="77777777" w:rsidR="006E3895" w:rsidRPr="006E3895" w:rsidRDefault="006E3895" w:rsidP="006E3895">
      <w:r w:rsidRPr="006E3895">
        <w:t>You and your child will be given information whenever you need it.  We have also included contact details for the key team members.  If English is not your family's first language, please let us know and an interpreter will be provided if you need one.</w:t>
      </w:r>
    </w:p>
    <w:p w14:paraId="730CB5F8" w14:textId="77777777" w:rsidR="006E3895" w:rsidRPr="006E3895" w:rsidRDefault="006E3895" w:rsidP="00B1373E">
      <w:pPr>
        <w:pStyle w:val="Heading3"/>
      </w:pPr>
      <w:bookmarkStart w:id="42" w:name="_Toc216443932"/>
      <w:r w:rsidRPr="006E3895">
        <w:t>What else should we be told about?</w:t>
      </w:r>
      <w:bookmarkEnd w:id="42"/>
    </w:p>
    <w:p w14:paraId="49ADEA2D" w14:textId="513019BE" w:rsidR="006E3895" w:rsidRPr="006E3895" w:rsidRDefault="006E3895" w:rsidP="00EE7842">
      <w:pPr>
        <w:pStyle w:val="ListParagraph"/>
        <w:numPr>
          <w:ilvl w:val="0"/>
          <w:numId w:val="4"/>
        </w:numPr>
      </w:pPr>
      <w:r w:rsidRPr="006E3895">
        <w:t>Financial support that you may be entitled to.</w:t>
      </w:r>
    </w:p>
    <w:p w14:paraId="2FFD8D4D" w14:textId="361EE7AA" w:rsidR="006E3895" w:rsidRPr="006E3895" w:rsidRDefault="006E3895" w:rsidP="00EE7842">
      <w:pPr>
        <w:pStyle w:val="ListParagraph"/>
        <w:numPr>
          <w:ilvl w:val="0"/>
          <w:numId w:val="4"/>
        </w:numPr>
      </w:pPr>
      <w:r w:rsidRPr="006E3895">
        <w:t>Social support to help ensure that your child is as active and independent as they can be within your family, as well as help with their care.</w:t>
      </w:r>
    </w:p>
    <w:p w14:paraId="2D228B5B" w14:textId="0C3DF62C" w:rsidR="006E3895" w:rsidRPr="006E3895" w:rsidRDefault="006E3895" w:rsidP="00EE7842">
      <w:pPr>
        <w:pStyle w:val="ListParagraph"/>
        <w:numPr>
          <w:ilvl w:val="0"/>
          <w:numId w:val="4"/>
        </w:numPr>
      </w:pPr>
      <w:r w:rsidRPr="006E3895">
        <w:t>How to get equipment for your child, like wheelchairs or walking support, and help with transport.</w:t>
      </w:r>
    </w:p>
    <w:p w14:paraId="2148E75F" w14:textId="299D34BA" w:rsidR="006E3895" w:rsidRPr="006E3895" w:rsidRDefault="006E3895" w:rsidP="00EE7842">
      <w:pPr>
        <w:pStyle w:val="ListParagraph"/>
        <w:numPr>
          <w:ilvl w:val="0"/>
          <w:numId w:val="4"/>
        </w:numPr>
      </w:pPr>
      <w:r w:rsidRPr="006E3895">
        <w:t>How to get regular assessments of your own care and support needs.</w:t>
      </w:r>
    </w:p>
    <w:p w14:paraId="04E0DBAA" w14:textId="54F0B7EF" w:rsidR="006E3895" w:rsidRPr="006E3895" w:rsidRDefault="006E3895" w:rsidP="00EE7842">
      <w:pPr>
        <w:pStyle w:val="ListParagraph"/>
        <w:numPr>
          <w:ilvl w:val="0"/>
          <w:numId w:val="4"/>
        </w:numPr>
      </w:pPr>
      <w:r w:rsidRPr="006E3895">
        <w:t>What respite care is available, to help you have a break from your caring responsibilities.</w:t>
      </w:r>
    </w:p>
    <w:p w14:paraId="4157CC6B" w14:textId="75078888" w:rsidR="006E3895" w:rsidRPr="006E3895" w:rsidRDefault="006E3895" w:rsidP="00EE7842">
      <w:pPr>
        <w:pStyle w:val="ListParagraph"/>
        <w:numPr>
          <w:ilvl w:val="0"/>
          <w:numId w:val="4"/>
        </w:numPr>
      </w:pPr>
      <w:r w:rsidRPr="006E3895">
        <w:t>Local support groups, both for your child and for you and your family, which can provide emotional and other support.</w:t>
      </w:r>
    </w:p>
    <w:p w14:paraId="6049FF88" w14:textId="5F3414B2" w:rsidR="006E3895" w:rsidRPr="006E3895" w:rsidRDefault="006E3895" w:rsidP="00EE7842">
      <w:pPr>
        <w:pStyle w:val="ListParagraph"/>
        <w:numPr>
          <w:ilvl w:val="0"/>
          <w:numId w:val="4"/>
        </w:numPr>
      </w:pPr>
      <w:r w:rsidRPr="006E3895">
        <w:t>Voluntary organisations that can also give information and support.</w:t>
      </w:r>
    </w:p>
    <w:p w14:paraId="11DCFC5F" w14:textId="4CF770D8" w:rsidR="006E3895" w:rsidRPr="006E3895" w:rsidRDefault="006E3895" w:rsidP="00EE7842">
      <w:pPr>
        <w:pStyle w:val="ListParagraph"/>
        <w:numPr>
          <w:ilvl w:val="0"/>
          <w:numId w:val="4"/>
        </w:numPr>
      </w:pPr>
      <w:r w:rsidRPr="006E3895">
        <w:t>Other services for children and young people with cerebral palsy, such as sports clubs, social groups and specialist schools.</w:t>
      </w:r>
    </w:p>
    <w:p w14:paraId="65CA7491" w14:textId="77777777" w:rsidR="006E3895" w:rsidRPr="006E3895" w:rsidRDefault="006E3895" w:rsidP="00B1373E">
      <w:pPr>
        <w:pStyle w:val="Heading3"/>
      </w:pPr>
      <w:bookmarkStart w:id="43" w:name="_Toc216443933"/>
      <w:r w:rsidRPr="006E3895">
        <w:t>Sex and sexuality</w:t>
      </w:r>
      <w:bookmarkEnd w:id="43"/>
    </w:p>
    <w:p w14:paraId="22E6D763" w14:textId="77777777" w:rsidR="006E3895" w:rsidRPr="006E3895" w:rsidRDefault="006E3895" w:rsidP="006E3895">
      <w:r w:rsidRPr="006E3895">
        <w:t>Older children and young people will be signposted to their own information about sex education and related topics available locally. This will cover things like having periods (for girls), sex, sexuality, contraception and starting a family.</w:t>
      </w:r>
    </w:p>
    <w:p w14:paraId="0CE1BC59" w14:textId="77777777" w:rsidR="006E3895" w:rsidRPr="006E3895" w:rsidRDefault="006E3895" w:rsidP="00B1373E">
      <w:pPr>
        <w:pStyle w:val="Heading3"/>
      </w:pPr>
      <w:bookmarkStart w:id="44" w:name="_Toc216443934"/>
      <w:r w:rsidRPr="006E3895">
        <w:t>Sharing information</w:t>
      </w:r>
      <w:bookmarkEnd w:id="44"/>
    </w:p>
    <w:p w14:paraId="4B034B78" w14:textId="77777777" w:rsidR="006E3895" w:rsidRPr="006E3895" w:rsidRDefault="006E3895" w:rsidP="006E3895">
      <w:r w:rsidRPr="006E3895">
        <w:t>Your care team should work with you and your child to put together information that is unique to your child – a 'personal file'. To facilitate this, we will send a copy of all clinic letters to parents and carers. It can be shared with everyone who supports your family, including friends, family members, health professionals, social workers and teachers. It could include your child's medical history, information about their abilities, conditions, medicines and other treatments, care plans, any special communication needs, equipment needs, and who to contact in an emergency.</w:t>
      </w:r>
    </w:p>
    <w:p w14:paraId="587309B8" w14:textId="77777777" w:rsidR="006E3895" w:rsidRPr="006E3895" w:rsidRDefault="006E3895" w:rsidP="00B1373E">
      <w:pPr>
        <w:pStyle w:val="Heading3"/>
      </w:pPr>
      <w:bookmarkStart w:id="45" w:name="_Toc216443935"/>
      <w:r w:rsidRPr="006E3895">
        <w:t>Making decisions together</w:t>
      </w:r>
      <w:bookmarkEnd w:id="45"/>
    </w:p>
    <w:p w14:paraId="5048AA7D" w14:textId="77777777" w:rsidR="006E3895" w:rsidRPr="006E3895" w:rsidRDefault="006E3895" w:rsidP="006E3895">
      <w:r w:rsidRPr="006E3895">
        <w:t>You and your child should be at the centre of all decisions, so that you can agree the care and support that is best for them. Every child and family are different, and the care team will talk to you about their and your needs. They will involve you by:</w:t>
      </w:r>
    </w:p>
    <w:p w14:paraId="0EC164AA" w14:textId="665AA794" w:rsidR="006E3895" w:rsidRPr="006E3895" w:rsidRDefault="006E3895" w:rsidP="00EE7842">
      <w:pPr>
        <w:pStyle w:val="ListParagraph"/>
        <w:numPr>
          <w:ilvl w:val="0"/>
          <w:numId w:val="5"/>
        </w:numPr>
      </w:pPr>
      <w:r w:rsidRPr="006E3895">
        <w:t>checking regularly and talking to you about whether and how your child's care needs are changing as they grow up, and explaining about the options that are available at every stage</w:t>
      </w:r>
    </w:p>
    <w:p w14:paraId="2C3F8CC6" w14:textId="70C8A922" w:rsidR="006E3895" w:rsidRPr="006E3895" w:rsidRDefault="006E3895" w:rsidP="00EE7842">
      <w:pPr>
        <w:pStyle w:val="ListParagraph"/>
        <w:numPr>
          <w:ilvl w:val="0"/>
          <w:numId w:val="5"/>
        </w:numPr>
      </w:pPr>
      <w:r w:rsidRPr="006E3895">
        <w:t>talking to you so that they understand what matters to you – for example, they should respect any social, cultural, spiritual or religious support that is important to your family</w:t>
      </w:r>
    </w:p>
    <w:p w14:paraId="1D08588E" w14:textId="0F84A13E" w:rsidR="006E3895" w:rsidRPr="006E3895" w:rsidRDefault="006E3895" w:rsidP="00EE7842">
      <w:pPr>
        <w:pStyle w:val="ListParagraph"/>
        <w:numPr>
          <w:ilvl w:val="0"/>
          <w:numId w:val="5"/>
        </w:numPr>
      </w:pPr>
      <w:r w:rsidRPr="006E3895">
        <w:t>explaining if they think something that is mentioned here won't work for your child and why, and discussing other options you could try instead</w:t>
      </w:r>
    </w:p>
    <w:p w14:paraId="643A0425" w14:textId="2035571D" w:rsidR="006E3895" w:rsidRPr="006E3895" w:rsidRDefault="006E3895" w:rsidP="00EE7842">
      <w:pPr>
        <w:pStyle w:val="ListParagraph"/>
        <w:numPr>
          <w:ilvl w:val="0"/>
          <w:numId w:val="5"/>
        </w:numPr>
      </w:pPr>
      <w:r w:rsidRPr="006E3895">
        <w:t>giving you details of someone in the care team that you can contact if you have any questions.</w:t>
      </w:r>
    </w:p>
    <w:p w14:paraId="634882BD" w14:textId="77777777" w:rsidR="00482F42" w:rsidRDefault="00EE7842" w:rsidP="00EE7842">
      <w:pPr>
        <w:pStyle w:val="ListParagraph"/>
        <w:numPr>
          <w:ilvl w:val="0"/>
          <w:numId w:val="5"/>
        </w:numPr>
        <w:sectPr w:rsidR="00482F42" w:rsidSect="00D52E95">
          <w:footerReference w:type="default" r:id="rId21"/>
          <w:headerReference w:type="first" r:id="rId22"/>
          <w:footerReference w:type="first" r:id="rId23"/>
          <w:pgSz w:w="11906" w:h="16838"/>
          <w:pgMar w:top="720" w:right="720" w:bottom="720" w:left="720" w:header="708" w:footer="708" w:gutter="0"/>
          <w:cols w:space="708"/>
          <w:titlePg/>
          <w:docGrid w:linePitch="360"/>
        </w:sectPr>
      </w:pPr>
      <w:r>
        <w:t>r</w:t>
      </w:r>
      <w:r w:rsidR="006E3895" w:rsidRPr="006E3895">
        <w:t>egular follow up with the multidisciplinary team will be offered to your child to monitor them for any emerging co-occurring issues.</w:t>
      </w:r>
    </w:p>
    <w:p w14:paraId="37B24A00" w14:textId="77777777" w:rsidR="00EE7842" w:rsidRDefault="00EE7842" w:rsidP="00EE7842">
      <w:pPr>
        <w:pStyle w:val="ListParagraph"/>
        <w:numPr>
          <w:ilvl w:val="0"/>
          <w:numId w:val="5"/>
        </w:numPr>
        <w:sectPr w:rsidR="00EE7842" w:rsidSect="00D52E95">
          <w:headerReference w:type="first" r:id="rId24"/>
          <w:pgSz w:w="11906" w:h="16838"/>
          <w:pgMar w:top="720" w:right="720" w:bottom="720" w:left="720" w:header="708" w:footer="708" w:gutter="0"/>
          <w:cols w:space="708"/>
          <w:titlePg/>
          <w:docGrid w:linePitch="360"/>
        </w:sectPr>
      </w:pPr>
    </w:p>
    <w:p w14:paraId="2FDBE8D2" w14:textId="34AC7C78" w:rsidR="0078607F" w:rsidRPr="00B1373E" w:rsidRDefault="00EE7842" w:rsidP="00B1373E">
      <w:pPr>
        <w:pStyle w:val="Heading1"/>
      </w:pPr>
      <w:bookmarkStart w:id="46" w:name="_Toc216443936"/>
      <w:r w:rsidRPr="00B1373E">
        <w:lastRenderedPageBreak/>
        <w:t>Section 3 – How we can help</w:t>
      </w:r>
      <w:bookmarkEnd w:id="46"/>
    </w:p>
    <w:p w14:paraId="71A077CE" w14:textId="658CBDF2" w:rsidR="00EE7842" w:rsidRDefault="00EE7842" w:rsidP="00B1373E">
      <w:pPr>
        <w:pStyle w:val="Heading2"/>
      </w:pPr>
      <w:bookmarkStart w:id="47" w:name="_Toc216443937"/>
      <w:r>
        <w:t>Interventions</w:t>
      </w:r>
      <w:bookmarkEnd w:id="47"/>
    </w:p>
    <w:p w14:paraId="3420FBD8" w14:textId="7B4A951A" w:rsidR="00EE7842" w:rsidRDefault="00EE7842" w:rsidP="004E5DBA">
      <w:r>
        <w:t>Do you have a goal that is important to you? A goal that would improve your everyday life or inclusion in activities you want to do with family, friends or peers. This may include activities such as sitting, walking, reaching out for toys or tying shoelaces, kicking a ball, dancing, riding a bike, improve your speech, eat your meals independently, and be comfortable in your chair. Please discuss your goals with your therapy team to work on the movement required to achieve your goal. Regular practice and joint working will allow us to support you in achieving your goals.</w:t>
      </w:r>
    </w:p>
    <w:p w14:paraId="706A576C" w14:textId="4CA7C7CA" w:rsidR="00EE7842" w:rsidRDefault="00EE7842" w:rsidP="00B1373E">
      <w:pPr>
        <w:pStyle w:val="Heading3"/>
      </w:pPr>
      <w:bookmarkStart w:id="48" w:name="_Toc216443938"/>
      <w:r>
        <w:t>Movement issues - Physiotherapy</w:t>
      </w:r>
      <w:bookmarkEnd w:id="48"/>
    </w:p>
    <w:p w14:paraId="3AA8AECA" w14:textId="4C09A6EB" w:rsidR="00EE7842" w:rsidRDefault="00EE7842" w:rsidP="004E5DBA">
      <w:r>
        <w:t>Physiotherapists and occupational therapists focus on encouraging a person’s day-to-day movement skills such as sitting, walking, playing, dressing and toileting. They will use a range of specialist interventions such as movement training and equipment, e.g. walking frames, wheelchairs, supportive seating, footwear and orthotics.</w:t>
      </w:r>
    </w:p>
    <w:p w14:paraId="74464C3A" w14:textId="1652009A" w:rsidR="00EE7842" w:rsidRDefault="00EE7842" w:rsidP="004E5DBA">
      <w:r>
        <w:t>You may be allocated a physiotherapist either from the community trust or the hospital trust, this usually is age and postcode dependent.</w:t>
      </w:r>
    </w:p>
    <w:p w14:paraId="47E74CE6" w14:textId="62EDD4D5" w:rsidR="00EE7842" w:rsidRPr="00B1373E" w:rsidRDefault="007476A4" w:rsidP="00B1373E">
      <w:pPr>
        <w:pStyle w:val="Heading4"/>
        <w:rPr>
          <w:i w:val="0"/>
          <w:iCs w:val="0"/>
        </w:rPr>
      </w:pPr>
      <w:r>
        <w:rPr>
          <w:noProof/>
        </w:rPr>
        <mc:AlternateContent>
          <mc:Choice Requires="wps">
            <w:drawing>
              <wp:anchor distT="0" distB="0" distL="114300" distR="114300" simplePos="0" relativeHeight="251658240" behindDoc="0" locked="0" layoutInCell="1" allowOverlap="1" wp14:anchorId="77ED357E" wp14:editId="340557D5">
                <wp:simplePos x="0" y="0"/>
                <wp:positionH relativeFrom="margin">
                  <wp:align>right</wp:align>
                </wp:positionH>
                <wp:positionV relativeFrom="paragraph">
                  <wp:posOffset>1270</wp:posOffset>
                </wp:positionV>
                <wp:extent cx="1800000" cy="1620000"/>
                <wp:effectExtent l="0" t="0" r="0" b="0"/>
                <wp:wrapSquare wrapText="bothSides"/>
                <wp:docPr id="178875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7724A35C" w14:textId="532B28B2" w:rsidR="00E503A5" w:rsidRDefault="00E503A5" w:rsidP="004E5DBA">
                            <w:pPr>
                              <w:jc w:val="center"/>
                            </w:pPr>
                            <w:r>
                              <w:rPr>
                                <w:noProof/>
                                <w14:ligatures w14:val="standardContextual"/>
                              </w:rPr>
                              <w:drawing>
                                <wp:inline distT="0" distB="0" distL="0" distR="0" wp14:anchorId="7E67E894" wp14:editId="199563BC">
                                  <wp:extent cx="1080000" cy="1080000"/>
                                  <wp:effectExtent l="0" t="0" r="6350" b="6350"/>
                                  <wp:docPr id="1064063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3159" name="Picture 1064063159"/>
                                          <pic:cNvPicPr/>
                                        </pic:nvPicPr>
                                        <pic:blipFill>
                                          <a:blip r:embed="rId2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4E5DBA">
                              <w:br/>
                            </w:r>
                            <w:hyperlink r:id="rId26" w:history="1">
                              <w:r w:rsidR="004E5DBA" w:rsidRPr="0028591D">
                                <w:rPr>
                                  <w:rStyle w:val="Hyperlink"/>
                                </w:rPr>
                                <w:t>Children’s Physiotherapy Team</w:t>
                              </w:r>
                              <w:r w:rsidR="0013735C">
                                <w:rPr>
                                  <w:rStyle w:val="Hyperlink"/>
                                </w:rPr>
                                <w:t xml:space="preserve"> </w:t>
                              </w:r>
                              <w:r w:rsidRPr="0028591D">
                                <w:rPr>
                                  <w:rStyle w:val="Hyperlink"/>
                                </w:rPr>
                                <w:t>- Connect NHS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ED357E" id="_x0000_t202" coordsize="21600,21600" o:spt="202" path="m,l,21600r21600,l21600,xe">
                <v:stroke joinstyle="miter"/>
                <v:path gradientshapeok="t" o:connecttype="rect"/>
              </v:shapetype>
              <v:shape id="_x0000_s1026" type="#_x0000_t202" style="position:absolute;margin-left:90.55pt;margin-top:.1pt;width:141.75pt;height:127.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c8CAIAAPkD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" stroked="f">
                <v:textbox>
                  <w:txbxContent>
                    <w:p w14:paraId="7724A35C" w14:textId="532B28B2" w:rsidR="00E503A5" w:rsidRDefault="00E503A5" w:rsidP="004E5DBA">
                      <w:pPr>
                        <w:jc w:val="center"/>
                      </w:pPr>
                      <w:r>
                        <w:rPr>
                          <w:noProof/>
                          <w14:ligatures w14:val="standardContextual"/>
                        </w:rPr>
                        <w:drawing>
                          <wp:inline distT="0" distB="0" distL="0" distR="0" wp14:anchorId="7E67E894" wp14:editId="199563BC">
                            <wp:extent cx="1080000" cy="1080000"/>
                            <wp:effectExtent l="0" t="0" r="6350" b="6350"/>
                            <wp:docPr id="1064063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3159" name="Picture 1064063159"/>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4E5DBA">
                        <w:br/>
                      </w:r>
                      <w:hyperlink r:id="rId28" w:history="1">
                        <w:r w:rsidR="004E5DBA" w:rsidRPr="0028591D">
                          <w:rPr>
                            <w:rStyle w:val="Hyperlink"/>
                          </w:rPr>
                          <w:t>Children’s Physiotherapy Team</w:t>
                        </w:r>
                        <w:r w:rsidR="0013735C">
                          <w:rPr>
                            <w:rStyle w:val="Hyperlink"/>
                          </w:rPr>
                          <w:t xml:space="preserve"> </w:t>
                        </w:r>
                        <w:r w:rsidRPr="0028591D">
                          <w:rPr>
                            <w:rStyle w:val="Hyperlink"/>
                          </w:rPr>
                          <w:t>- Connect NHS</w:t>
                        </w:r>
                      </w:hyperlink>
                    </w:p>
                  </w:txbxContent>
                </v:textbox>
                <w10:wrap type="square" anchorx="margin"/>
              </v:shape>
            </w:pict>
          </mc:Fallback>
        </mc:AlternateContent>
      </w:r>
      <w:r w:rsidR="00EE7842" w:rsidRPr="00B1373E">
        <w:rPr>
          <w:i w:val="0"/>
          <w:iCs w:val="0"/>
        </w:rPr>
        <w:t>What do physiotherapists do?</w:t>
      </w:r>
    </w:p>
    <w:p w14:paraId="0F7DE8E7" w14:textId="4AF3A937" w:rsidR="00EE7842" w:rsidRDefault="00EE7842" w:rsidP="004E5DBA">
      <w:r>
        <w:t>They can:</w:t>
      </w:r>
    </w:p>
    <w:p w14:paraId="6C5C951F" w14:textId="5209016C" w:rsidR="00EE7842" w:rsidRDefault="00EE7842" w:rsidP="004E5DBA">
      <w:pPr>
        <w:pStyle w:val="ListParagraph"/>
        <w:numPr>
          <w:ilvl w:val="0"/>
          <w:numId w:val="7"/>
        </w:numPr>
      </w:pPr>
      <w:r>
        <w:t xml:space="preserve">look at strength and co-ordination, motor development, posture and balance </w:t>
      </w:r>
    </w:p>
    <w:p w14:paraId="36D1B0BC" w14:textId="6AD26051" w:rsidR="00EE7842" w:rsidRDefault="00EE7842" w:rsidP="004E5DBA">
      <w:pPr>
        <w:pStyle w:val="ListParagraph"/>
        <w:numPr>
          <w:ilvl w:val="0"/>
          <w:numId w:val="7"/>
        </w:numPr>
      </w:pPr>
      <w:r>
        <w:t xml:space="preserve">give quality of movement advice to parents, carers and other relevant professionals </w:t>
      </w:r>
    </w:p>
    <w:p w14:paraId="2575FA7C" w14:textId="32EB8009" w:rsidR="00EE7842" w:rsidRDefault="00EE7842" w:rsidP="004E5DBA">
      <w:pPr>
        <w:pStyle w:val="ListParagraph"/>
        <w:numPr>
          <w:ilvl w:val="0"/>
          <w:numId w:val="7"/>
        </w:numPr>
      </w:pPr>
      <w:r>
        <w:t xml:space="preserve">refer onto other services </w:t>
      </w:r>
    </w:p>
    <w:p w14:paraId="3A1726E3" w14:textId="3A4F3622" w:rsidR="00EE7842" w:rsidRDefault="00EE7842" w:rsidP="004E5DBA">
      <w:pPr>
        <w:pStyle w:val="ListParagraph"/>
        <w:numPr>
          <w:ilvl w:val="0"/>
          <w:numId w:val="7"/>
        </w:numPr>
      </w:pPr>
      <w:r>
        <w:t>provide physical management programmes for home nursery and schools</w:t>
      </w:r>
    </w:p>
    <w:p w14:paraId="253BA304" w14:textId="56EB34D6" w:rsidR="00EE7842" w:rsidRDefault="00EE7842" w:rsidP="004E5DBA">
      <w:pPr>
        <w:pStyle w:val="ListParagraph"/>
        <w:numPr>
          <w:ilvl w:val="0"/>
          <w:numId w:val="7"/>
        </w:numPr>
      </w:pPr>
      <w:r>
        <w:t xml:space="preserve">undertake assessment for specialist equipment </w:t>
      </w:r>
    </w:p>
    <w:p w14:paraId="2C354714" w14:textId="777F3327" w:rsidR="004E5DBA" w:rsidRDefault="007476A4" w:rsidP="007476A4">
      <w:pPr>
        <w:pStyle w:val="ListParagraph"/>
        <w:numPr>
          <w:ilvl w:val="0"/>
          <w:numId w:val="7"/>
        </w:numPr>
      </w:pPr>
      <w:r>
        <w:rPr>
          <w:noProof/>
        </w:rPr>
        <mc:AlternateContent>
          <mc:Choice Requires="wps">
            <w:drawing>
              <wp:anchor distT="0" distB="0" distL="114300" distR="114300" simplePos="0" relativeHeight="251659264" behindDoc="0" locked="0" layoutInCell="1" allowOverlap="1" wp14:anchorId="528E1D0C" wp14:editId="662794E4">
                <wp:simplePos x="0" y="0"/>
                <wp:positionH relativeFrom="margin">
                  <wp:align>right</wp:align>
                </wp:positionH>
                <wp:positionV relativeFrom="paragraph">
                  <wp:posOffset>162242</wp:posOffset>
                </wp:positionV>
                <wp:extent cx="1800000" cy="1620000"/>
                <wp:effectExtent l="0" t="0" r="0" b="0"/>
                <wp:wrapSquare wrapText="bothSides"/>
                <wp:docPr id="77786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11893FC2" w14:textId="52FB6DD2" w:rsidR="00E503A5" w:rsidRDefault="00E503A5" w:rsidP="00E503A5">
                            <w:pPr>
                              <w:jc w:val="center"/>
                            </w:pPr>
                            <w:r>
                              <w:rPr>
                                <w:noProof/>
                                <w14:ligatures w14:val="standardContextual"/>
                              </w:rPr>
                              <w:drawing>
                                <wp:inline distT="0" distB="0" distL="0" distR="0" wp14:anchorId="595FB098" wp14:editId="37C70B6D">
                                  <wp:extent cx="1080000" cy="1080000"/>
                                  <wp:effectExtent l="0" t="0" r="6350" b="6350"/>
                                  <wp:docPr id="2831333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33359"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0" w:history="1">
                              <w:r w:rsidRPr="0028591D">
                                <w:rPr>
                                  <w:rStyle w:val="Hyperlink"/>
                                </w:rPr>
                                <w:t>Children's Occupational Therapy</w:t>
                              </w:r>
                              <w:r w:rsidR="0013735C">
                                <w:rPr>
                                  <w:rStyle w:val="Hyperlink"/>
                                </w:rPr>
                                <w:t xml:space="preserve"> </w:t>
                              </w:r>
                              <w:r w:rsidRPr="0028591D">
                                <w:rPr>
                                  <w:rStyle w:val="Hyperlink"/>
                                </w:rPr>
                                <w:t>- Connect NHS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E1D0C" id="_x0000_s1027" type="#_x0000_t202" style="position:absolute;left:0;text-align:left;margin-left:90.55pt;margin-top:12.75pt;width:141.75pt;height:127.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QCgIAAAA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" stroked="f">
                <v:textbox>
                  <w:txbxContent>
                    <w:p w14:paraId="11893FC2" w14:textId="52FB6DD2" w:rsidR="00E503A5" w:rsidRDefault="00E503A5" w:rsidP="00E503A5">
                      <w:pPr>
                        <w:jc w:val="center"/>
                      </w:pPr>
                      <w:r>
                        <w:rPr>
                          <w:noProof/>
                          <w14:ligatures w14:val="standardContextual"/>
                        </w:rPr>
                        <w:drawing>
                          <wp:inline distT="0" distB="0" distL="0" distR="0" wp14:anchorId="595FB098" wp14:editId="37C70B6D">
                            <wp:extent cx="1080000" cy="1080000"/>
                            <wp:effectExtent l="0" t="0" r="6350" b="6350"/>
                            <wp:docPr id="2831333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33359"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2" w:history="1">
                        <w:r w:rsidRPr="0028591D">
                          <w:rPr>
                            <w:rStyle w:val="Hyperlink"/>
                          </w:rPr>
                          <w:t>Children's Occupational Therapy</w:t>
                        </w:r>
                        <w:r w:rsidR="0013735C">
                          <w:rPr>
                            <w:rStyle w:val="Hyperlink"/>
                          </w:rPr>
                          <w:t xml:space="preserve"> </w:t>
                        </w:r>
                        <w:r w:rsidRPr="0028591D">
                          <w:rPr>
                            <w:rStyle w:val="Hyperlink"/>
                          </w:rPr>
                          <w:t>- Connect NHS</w:t>
                        </w:r>
                      </w:hyperlink>
                    </w:p>
                  </w:txbxContent>
                </v:textbox>
                <w10:wrap type="square" anchorx="margin"/>
              </v:shape>
            </w:pict>
          </mc:Fallback>
        </mc:AlternateContent>
      </w:r>
      <w:r w:rsidR="00EE7842">
        <w:t>assessment for Orthotic needs</w:t>
      </w:r>
    </w:p>
    <w:p w14:paraId="5339EA7E" w14:textId="77777777" w:rsidR="00EE7842" w:rsidRDefault="00EE7842" w:rsidP="00B1373E">
      <w:pPr>
        <w:pStyle w:val="Heading3"/>
      </w:pPr>
      <w:bookmarkStart w:id="49" w:name="_Toc216443939"/>
      <w:r>
        <w:t>Movement issues - Occupational therapy</w:t>
      </w:r>
      <w:bookmarkEnd w:id="49"/>
    </w:p>
    <w:p w14:paraId="6FE5C2B4" w14:textId="77777777" w:rsidR="00EE7842" w:rsidRDefault="00EE7842" w:rsidP="004E5DBA">
      <w:r>
        <w:t>Everyone has an occupation. A child’s occupation is to grow, learn and play.</w:t>
      </w:r>
    </w:p>
    <w:p w14:paraId="35441FEB" w14:textId="45F9834C" w:rsidR="00E503A5" w:rsidRDefault="00EE7842" w:rsidP="007476A4">
      <w:r>
        <w:t>Working as part of a team, occupational therapists can help children and young people to learn different ways to carry out everyday activities that they may find difficult because of their illness, injury or disability. Occupational therapists enable these children to be as independent as possible in their home, educational and other community settings.</w:t>
      </w:r>
    </w:p>
    <w:p w14:paraId="43944FBF" w14:textId="77777777" w:rsidR="00EE7842" w:rsidRDefault="00EE7842" w:rsidP="00B1373E">
      <w:pPr>
        <w:pStyle w:val="Heading3"/>
      </w:pPr>
      <w:bookmarkStart w:id="50" w:name="_Toc216443940"/>
      <w:r>
        <w:t>Medication</w:t>
      </w:r>
      <w:bookmarkEnd w:id="50"/>
    </w:p>
    <w:p w14:paraId="2BC43166" w14:textId="5D8C2728" w:rsidR="00EE7842" w:rsidRDefault="00EE7842" w:rsidP="004E5DBA">
      <w:r>
        <w:t xml:space="preserve">Altered muscle tone such as spasticity can </w:t>
      </w:r>
      <w:r w:rsidR="00E503A5">
        <w:t>affect</w:t>
      </w:r>
      <w:r>
        <w:t xml:space="preserve"> a child’s control of movements, contribute to the development of muscle contractures, and can also cause pain. Some oral medications can also help muscle tone. Some medications are taken orally (e.g. baclofen</w:t>
      </w:r>
      <w:proofErr w:type="gramStart"/>
      <w:r>
        <w:t>)</w:t>
      </w:r>
      <w:proofErr w:type="gramEnd"/>
      <w:r>
        <w:t xml:space="preserve"> and others are injected or delivered through surgically implanted pumps (e.g. Baclofen). Many children with cerebral palsy benefit from Botulinum toxin type A injections into muscles affected by spasticity. This intervention is used from about two years of age and is most effective when used in conjunction with therapy. Your medical team will discuss options with you.</w:t>
      </w:r>
    </w:p>
    <w:p w14:paraId="61C2A2DE" w14:textId="77777777" w:rsidR="00EE7842" w:rsidRDefault="00EE7842" w:rsidP="00B1373E">
      <w:pPr>
        <w:pStyle w:val="Heading3"/>
      </w:pPr>
      <w:bookmarkStart w:id="51" w:name="_Toc216443941"/>
      <w:r>
        <w:lastRenderedPageBreak/>
        <w:t>Surgical procedures</w:t>
      </w:r>
      <w:bookmarkEnd w:id="51"/>
    </w:p>
    <w:p w14:paraId="02EF06BA" w14:textId="50F5D7B7" w:rsidR="00EE7842" w:rsidRDefault="00EE7842" w:rsidP="004E5DBA">
      <w:r>
        <w:t>Selective Dorsal Rhizotomy (SDR) is a neurosurgical procedure that is used in a small percentage of children with cerebral palsy to permanently reduce spasticity in their legs. Your team will discuss thresholds for referral to the specialist service at Leeds General Infirmary.</w:t>
      </w:r>
    </w:p>
    <w:p w14:paraId="3F6F873F" w14:textId="77777777" w:rsidR="00EE7842" w:rsidRDefault="00EE7842" w:rsidP="00B1373E">
      <w:pPr>
        <w:pStyle w:val="Heading3"/>
      </w:pPr>
      <w:bookmarkStart w:id="52" w:name="_Toc216443942"/>
      <w:r>
        <w:t>Muscle, bone and joint issues</w:t>
      </w:r>
      <w:bookmarkEnd w:id="52"/>
    </w:p>
    <w:p w14:paraId="34A45B92" w14:textId="77777777" w:rsidR="00EE7842" w:rsidRDefault="00EE7842" w:rsidP="004E5DBA">
      <w:r>
        <w:t>Bone health is another reason why individuals with cerebral palsy should consider a daily program of physical activity. Ideally this would include short bursts of activity throughout the day, and targeted exercise programs for musculoskeletal and cardiovascular health. All physical exercise programs should be safe, and for individuals with cerebral palsy that includes joint protection and dynamic stretching to prevent injury, and a postural management plan will be developed with the therapy teams. Your child will have structured review within the CPIP pathway. CPIPUK is a follow-up programme for children with cerebral palsy or suspected cerebral palsy, allowing early detection of changes in muscles and joints with the option of earlier treatment for your child</w:t>
      </w:r>
    </w:p>
    <w:p w14:paraId="2059C828" w14:textId="77777777" w:rsidR="00EE7842" w:rsidRDefault="00EE7842" w:rsidP="004E5DBA">
      <w:r>
        <w:t>It can also be helpful to have adequate levels of Vitamin D and calcium in diet and use supplements as advised by the medical team</w:t>
      </w:r>
    </w:p>
    <w:p w14:paraId="2F607163" w14:textId="77777777" w:rsidR="00EE7842" w:rsidRDefault="00EE7842" w:rsidP="004E5DBA">
      <w:r>
        <w:t>Surgical procedures: Orthopaedic surgeons correct joint deformities and lengthen muscles. Surgery usually takes place in a child’s late primary years or early adolescence to improve walking quality and reduce pain. Your child will be seen in an MDT clinic to support the management of some of the conditions associated with cerebral palsy, such as spasticity, musculoskeletal issues and growth. See Appendix 1.</w:t>
      </w:r>
    </w:p>
    <w:bookmarkStart w:id="53" w:name="_Toc216443943"/>
    <w:p w14:paraId="21EAA80D" w14:textId="3679971C" w:rsidR="00EE7842" w:rsidRDefault="007476A4" w:rsidP="00B1373E">
      <w:pPr>
        <w:pStyle w:val="Heading3"/>
      </w:pPr>
      <w:r>
        <w:rPr>
          <w:noProof/>
        </w:rPr>
        <mc:AlternateContent>
          <mc:Choice Requires="wps">
            <w:drawing>
              <wp:anchor distT="0" distB="0" distL="114300" distR="114300" simplePos="0" relativeHeight="251660288" behindDoc="0" locked="0" layoutInCell="1" allowOverlap="1" wp14:anchorId="589C2097" wp14:editId="09CC3012">
                <wp:simplePos x="0" y="0"/>
                <wp:positionH relativeFrom="margin">
                  <wp:align>right</wp:align>
                </wp:positionH>
                <wp:positionV relativeFrom="paragraph">
                  <wp:posOffset>171926</wp:posOffset>
                </wp:positionV>
                <wp:extent cx="1800000" cy="1800000"/>
                <wp:effectExtent l="0" t="0" r="0" b="0"/>
                <wp:wrapSquare wrapText="bothSides"/>
                <wp:docPr id="1197058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noFill/>
                          <a:miter lim="800000"/>
                          <a:headEnd/>
                          <a:tailEnd/>
                        </a:ln>
                      </wps:spPr>
                      <wps:txbx>
                        <w:txbxContent>
                          <w:p w14:paraId="54FDFC43" w14:textId="636EE16D" w:rsidR="0028591D" w:rsidRDefault="0028591D" w:rsidP="0028591D">
                            <w:pPr>
                              <w:jc w:val="center"/>
                            </w:pPr>
                            <w:r>
                              <w:rPr>
                                <w:noProof/>
                                <w14:ligatures w14:val="standardContextual"/>
                              </w:rPr>
                              <w:drawing>
                                <wp:inline distT="0" distB="0" distL="0" distR="0" wp14:anchorId="2EC37D84" wp14:editId="3869F8C3">
                                  <wp:extent cx="1080000" cy="1080000"/>
                                  <wp:effectExtent l="0" t="0" r="6350" b="6350"/>
                                  <wp:docPr id="1123187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7618"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4" w:history="1">
                              <w:r w:rsidRPr="0028591D">
                                <w:rPr>
                                  <w:rStyle w:val="Hyperlink"/>
                                </w:rPr>
                                <w:t>Children’s Speech and Language Therapy</w:t>
                              </w:r>
                              <w:r w:rsidRPr="0028591D">
                                <w:rPr>
                                  <w:rStyle w:val="Hyperlink"/>
                                </w:rPr>
                                <w:br/>
                                <w:t>- Connect NHS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C2097" id="_x0000_s1028" type="#_x0000_t202" style="position:absolute;margin-left:90.55pt;margin-top:13.55pt;width:141.75pt;height:141.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" stroked="f">
                <v:textbox>
                  <w:txbxContent>
                    <w:p w14:paraId="54FDFC43" w14:textId="636EE16D" w:rsidR="0028591D" w:rsidRDefault="0028591D" w:rsidP="0028591D">
                      <w:pPr>
                        <w:jc w:val="center"/>
                      </w:pPr>
                      <w:r>
                        <w:rPr>
                          <w:noProof/>
                          <w14:ligatures w14:val="standardContextual"/>
                        </w:rPr>
                        <w:drawing>
                          <wp:inline distT="0" distB="0" distL="0" distR="0" wp14:anchorId="2EC37D84" wp14:editId="3869F8C3">
                            <wp:extent cx="1080000" cy="1080000"/>
                            <wp:effectExtent l="0" t="0" r="6350" b="6350"/>
                            <wp:docPr id="1123187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7618"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6" w:history="1">
                        <w:r w:rsidRPr="0028591D">
                          <w:rPr>
                            <w:rStyle w:val="Hyperlink"/>
                          </w:rPr>
                          <w:t>Children’s Speech and Language Therapy</w:t>
                        </w:r>
                        <w:r w:rsidRPr="0028591D">
                          <w:rPr>
                            <w:rStyle w:val="Hyperlink"/>
                          </w:rPr>
                          <w:br/>
                          <w:t>- Connect NHS</w:t>
                        </w:r>
                      </w:hyperlink>
                    </w:p>
                  </w:txbxContent>
                </v:textbox>
                <w10:wrap type="square" anchorx="margin"/>
              </v:shape>
            </w:pict>
          </mc:Fallback>
        </mc:AlternateContent>
      </w:r>
      <w:r w:rsidR="00EE7842">
        <w:t>Communication issues</w:t>
      </w:r>
      <w:bookmarkEnd w:id="53"/>
    </w:p>
    <w:p w14:paraId="423DC055" w14:textId="5B71B47E" w:rsidR="00EE7842" w:rsidRDefault="00EE7842" w:rsidP="004E5DBA">
      <w:r>
        <w:t xml:space="preserve">Communication is complex and two ways. Children can have a range of skills in expressing themselves, to understand others, and be understood. Some of these skills may be </w:t>
      </w:r>
      <w:r w:rsidR="00F2787B">
        <w:t>affected</w:t>
      </w:r>
      <w:r>
        <w:t xml:space="preserve"> by cerebral palsy more than others.</w:t>
      </w:r>
    </w:p>
    <w:p w14:paraId="4F6E4947" w14:textId="2B3C57EF" w:rsidR="0028591D" w:rsidRDefault="00EE7842" w:rsidP="007476A4">
      <w:r>
        <w:t>Speech and language therapists provide treatment, support and care for children who have difficulties with communication, or with eating, drinking and swallowing. This includes understanding what is being said and learning to use words and sentences. Treatment (intervention) for communication often involves the use of augmentative or alternative communication systems, such as signing, communication boards and speech generating devices.</w:t>
      </w:r>
    </w:p>
    <w:p w14:paraId="46B8ED94" w14:textId="77777777" w:rsidR="00EE7842" w:rsidRDefault="00EE7842" w:rsidP="00B1373E">
      <w:pPr>
        <w:pStyle w:val="Heading3"/>
      </w:pPr>
      <w:bookmarkStart w:id="54" w:name="_Toc216443944"/>
      <w:r>
        <w:t>Pain management</w:t>
      </w:r>
      <w:bookmarkEnd w:id="54"/>
    </w:p>
    <w:p w14:paraId="3F7F209B" w14:textId="77777777" w:rsidR="00EE7842" w:rsidRDefault="00EE7842" w:rsidP="004E5DBA">
      <w:r>
        <w:t>Assessing pain in cerebral palsy (CP) can be challenging due to communication difficulties, cognitive impairments, and varying sensory processing abilities. The team will rely on observation, parent and carer reports and feedback from therapy teams to assess for pain symptoms. Management will be individualised and may include:</w:t>
      </w:r>
    </w:p>
    <w:p w14:paraId="0B12ABFC" w14:textId="697589BA" w:rsidR="00EE7842" w:rsidRDefault="00EE7842" w:rsidP="0028591D">
      <w:pPr>
        <w:pStyle w:val="ListParagraph"/>
        <w:numPr>
          <w:ilvl w:val="0"/>
          <w:numId w:val="8"/>
        </w:numPr>
      </w:pPr>
      <w:r>
        <w:t>Targeted postural management programme with support from physiotherapy and occupational therapy teams</w:t>
      </w:r>
    </w:p>
    <w:p w14:paraId="665C9592" w14:textId="54D8AE1C" w:rsidR="00EE7842" w:rsidRDefault="00EE7842" w:rsidP="0028591D">
      <w:pPr>
        <w:pStyle w:val="ListParagraph"/>
        <w:numPr>
          <w:ilvl w:val="0"/>
          <w:numId w:val="8"/>
        </w:numPr>
      </w:pPr>
      <w:r>
        <w:t>Medication: Pain may be treated through medication and by addressing the underlying cause of the pain, e.g. by treating muscle contractures.</w:t>
      </w:r>
    </w:p>
    <w:p w14:paraId="08E2F6A2" w14:textId="611E98F1" w:rsidR="00EE7842" w:rsidRDefault="00EE7842" w:rsidP="0028591D">
      <w:pPr>
        <w:pStyle w:val="ListParagraph"/>
        <w:numPr>
          <w:ilvl w:val="0"/>
          <w:numId w:val="8"/>
        </w:numPr>
      </w:pPr>
      <w:r>
        <w:t>Cognitive-behavioural therapy: Psychologists may offer cognitive-behavioural therapy for chronic pain. This process works to help a person change the way they think about pain and, in turn, how they feel and behave about pain.</w:t>
      </w:r>
    </w:p>
    <w:p w14:paraId="061C4A3F" w14:textId="00AFF6CA" w:rsidR="00EE7842" w:rsidRDefault="00EE7842" w:rsidP="0028591D">
      <w:pPr>
        <w:pStyle w:val="ListParagraph"/>
        <w:numPr>
          <w:ilvl w:val="0"/>
          <w:numId w:val="8"/>
        </w:numPr>
      </w:pPr>
      <w:r>
        <w:t>Massage therapy and hydrotherapy: Temporary relief of pain may be assisted through massage or hydrotherapy.</w:t>
      </w:r>
    </w:p>
    <w:p w14:paraId="1E422762" w14:textId="77777777" w:rsidR="00EE7842" w:rsidRDefault="00EE7842" w:rsidP="00B1373E">
      <w:pPr>
        <w:pStyle w:val="Heading3"/>
      </w:pPr>
      <w:bookmarkStart w:id="55" w:name="_Toc216443945"/>
      <w:r>
        <w:lastRenderedPageBreak/>
        <w:t>Epilepsy</w:t>
      </w:r>
      <w:bookmarkEnd w:id="55"/>
    </w:p>
    <w:p w14:paraId="6AEDAF1E" w14:textId="77777777" w:rsidR="00EE7842" w:rsidRDefault="00EE7842" w:rsidP="004E5DBA">
      <w:r>
        <w:t>If there are concerns about seizures, please obtain videos of episodes and inform your clinical team. We will link with the epilepsy team for an urgent review.</w:t>
      </w:r>
    </w:p>
    <w:p w14:paraId="3B640DE8" w14:textId="77777777" w:rsidR="00EE7842" w:rsidRDefault="00EE7842" w:rsidP="004E5DBA">
      <w:r>
        <w:t>If Epilepsy is confirmed, we will advise on safety measures and may prescribe anti-epileptic medication to minimise the number of seizures. The epilepsy team will also guide families on the management of seizures if they do occur.</w:t>
      </w:r>
    </w:p>
    <w:bookmarkStart w:id="56" w:name="_Toc216443946"/>
    <w:p w14:paraId="08764870" w14:textId="26ADE634" w:rsidR="00EE7842" w:rsidRDefault="007476A4" w:rsidP="00B1373E">
      <w:pPr>
        <w:pStyle w:val="Heading3"/>
      </w:pPr>
      <w:r>
        <w:rPr>
          <w:noProof/>
        </w:rPr>
        <mc:AlternateContent>
          <mc:Choice Requires="wps">
            <w:drawing>
              <wp:anchor distT="0" distB="0" distL="114300" distR="114300" simplePos="0" relativeHeight="251661312" behindDoc="0" locked="0" layoutInCell="1" allowOverlap="1" wp14:anchorId="3FADE27C" wp14:editId="0E25B152">
                <wp:simplePos x="0" y="0"/>
                <wp:positionH relativeFrom="margin">
                  <wp:align>right</wp:align>
                </wp:positionH>
                <wp:positionV relativeFrom="paragraph">
                  <wp:posOffset>205740</wp:posOffset>
                </wp:positionV>
                <wp:extent cx="1800000" cy="1800000"/>
                <wp:effectExtent l="0" t="0" r="0" b="0"/>
                <wp:wrapSquare wrapText="bothSides"/>
                <wp:docPr id="1365634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noFill/>
                          <a:miter lim="800000"/>
                          <a:headEnd/>
                          <a:tailEnd/>
                        </a:ln>
                      </wps:spPr>
                      <wps:txbx>
                        <w:txbxContent>
                          <w:p w14:paraId="2CBD07D9" w14:textId="0FF91361" w:rsidR="0028591D" w:rsidRDefault="00566E42" w:rsidP="0028591D">
                            <w:pPr>
                              <w:jc w:val="center"/>
                            </w:pPr>
                            <w:r>
                              <w:t>Need more information?</w:t>
                            </w:r>
                            <w:r>
                              <w:br/>
                            </w:r>
                            <w:r w:rsidR="0028591D">
                              <w:rPr>
                                <w:noProof/>
                                <w14:ligatures w14:val="standardContextual"/>
                              </w:rPr>
                              <w:drawing>
                                <wp:inline distT="0" distB="0" distL="0" distR="0" wp14:anchorId="6AE2E04D" wp14:editId="15C4467E">
                                  <wp:extent cx="1080000" cy="1080000"/>
                                  <wp:effectExtent l="0" t="0" r="6350" b="6350"/>
                                  <wp:docPr id="1663376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7618"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7" w:history="1">
                              <w:r w:rsidR="0028591D" w:rsidRPr="0028591D">
                                <w:rPr>
                                  <w:rStyle w:val="Hyperlink"/>
                                </w:rPr>
                                <w:t>Child Flu Vaccine</w:t>
                              </w:r>
                              <w:r w:rsidR="0028591D" w:rsidRPr="0028591D">
                                <w:rPr>
                                  <w:rStyle w:val="Hyperlink"/>
                                </w:rPr>
                                <w:br/>
                                <w:t>- NHS UK</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DE27C" id="_x0000_s1029" type="#_x0000_t202" style="position:absolute;margin-left:90.55pt;margin-top:16.2pt;width:141.75pt;height:14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" stroked="f">
                <v:textbox>
                  <w:txbxContent>
                    <w:p w14:paraId="2CBD07D9" w14:textId="0FF91361" w:rsidR="0028591D" w:rsidRDefault="00566E42" w:rsidP="0028591D">
                      <w:pPr>
                        <w:jc w:val="center"/>
                      </w:pPr>
                      <w:r>
                        <w:t>Need more information?</w:t>
                      </w:r>
                      <w:r>
                        <w:br/>
                      </w:r>
                      <w:r w:rsidR="0028591D">
                        <w:rPr>
                          <w:noProof/>
                          <w14:ligatures w14:val="standardContextual"/>
                        </w:rPr>
                        <w:drawing>
                          <wp:inline distT="0" distB="0" distL="0" distR="0" wp14:anchorId="6AE2E04D" wp14:editId="15C4467E">
                            <wp:extent cx="1080000" cy="1080000"/>
                            <wp:effectExtent l="0" t="0" r="6350" b="6350"/>
                            <wp:docPr id="1663376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7618"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38" w:history="1">
                        <w:r w:rsidR="0028591D" w:rsidRPr="0028591D">
                          <w:rPr>
                            <w:rStyle w:val="Hyperlink"/>
                          </w:rPr>
                          <w:t>Child Flu Vaccine</w:t>
                        </w:r>
                        <w:r w:rsidR="0028591D" w:rsidRPr="0028591D">
                          <w:rPr>
                            <w:rStyle w:val="Hyperlink"/>
                          </w:rPr>
                          <w:br/>
                          <w:t>- NHS UK</w:t>
                        </w:r>
                      </w:hyperlink>
                    </w:p>
                  </w:txbxContent>
                </v:textbox>
                <w10:wrap type="square" anchorx="margin"/>
              </v:shape>
            </w:pict>
          </mc:Fallback>
        </mc:AlternateContent>
      </w:r>
      <w:r w:rsidR="00EE7842">
        <w:t>Respiratory support</w:t>
      </w:r>
      <w:bookmarkEnd w:id="56"/>
    </w:p>
    <w:p w14:paraId="3CC5AB48" w14:textId="6073AE62" w:rsidR="00EE7842" w:rsidRDefault="00EE7842" w:rsidP="004E5DBA">
      <w:r>
        <w:t xml:space="preserve">Your child’s respiratory health will be reviewed as part of the clinic assessment. </w:t>
      </w:r>
    </w:p>
    <w:p w14:paraId="0648C4A6" w14:textId="2CA0847B" w:rsidR="00EE7842" w:rsidRDefault="00EE7842" w:rsidP="004E5DBA">
      <w:r>
        <w:t xml:space="preserve">Early identification and treatment of respiratory problems can significantly improve outcomes. </w:t>
      </w:r>
    </w:p>
    <w:p w14:paraId="30ACBF77" w14:textId="3773CEB6" w:rsidR="00EE7842" w:rsidRDefault="00EE7842" w:rsidP="004E5DBA">
      <w:r>
        <w:t xml:space="preserve">If your child is in the high-risk category, we will offer targeted respiratory therapy that can help improve lung function, breathing techniques, and secretion management. </w:t>
      </w:r>
    </w:p>
    <w:p w14:paraId="6E3A03AE" w14:textId="77777777" w:rsidR="00EE7842" w:rsidRDefault="00EE7842" w:rsidP="004E5DBA">
      <w:r>
        <w:t xml:space="preserve">Medications may be used to treat infections, manage infections, or help with breathing. </w:t>
      </w:r>
    </w:p>
    <w:p w14:paraId="42AC270B" w14:textId="145D2178" w:rsidR="00EE7842" w:rsidRDefault="00EE7842" w:rsidP="004E5DBA">
      <w:r>
        <w:t>Every winter in the UK, thousands of children, even those without underlying health conditions, need hospital care because of flu.  The best way to help protect your child is to get them vaccinated against flu. The flu vaccine is safe, effective, and offered free by the NHS</w:t>
      </w:r>
      <w:r w:rsidR="0028591D">
        <w:t>.</w:t>
      </w:r>
    </w:p>
    <w:p w14:paraId="6876B2FA" w14:textId="3A1A86B0" w:rsidR="0028591D" w:rsidRDefault="0028591D" w:rsidP="0028591D">
      <w:pPr>
        <w:jc w:val="center"/>
      </w:pPr>
    </w:p>
    <w:p w14:paraId="1F0D3EC4" w14:textId="77777777" w:rsidR="00EE7842" w:rsidRDefault="00EE7842" w:rsidP="00B1373E">
      <w:pPr>
        <w:pStyle w:val="Heading3"/>
      </w:pPr>
      <w:bookmarkStart w:id="57" w:name="_Toc216443947"/>
      <w:r>
        <w:t>Sleep issues</w:t>
      </w:r>
      <w:bookmarkEnd w:id="57"/>
      <w:r>
        <w:t xml:space="preserve"> </w:t>
      </w:r>
    </w:p>
    <w:p w14:paraId="6F9AE436" w14:textId="31F92D9C" w:rsidR="00566E42" w:rsidRDefault="00566E42" w:rsidP="00F5584E">
      <w:pPr>
        <w:jc w:val="center"/>
      </w:pPr>
      <w:r>
        <w:rPr>
          <w:noProof/>
        </w:rPr>
        <mc:AlternateContent>
          <mc:Choice Requires="wps">
            <w:drawing>
              <wp:inline distT="0" distB="0" distL="0" distR="0" wp14:anchorId="2B78EC3E" wp14:editId="741BA351">
                <wp:extent cx="1800000" cy="1800000"/>
                <wp:effectExtent l="0" t="0" r="0" b="0"/>
                <wp:docPr id="739090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noFill/>
                          <a:miter lim="800000"/>
                          <a:headEnd/>
                          <a:tailEnd/>
                        </a:ln>
                      </wps:spPr>
                      <wps:txbx>
                        <w:txbxContent>
                          <w:p w14:paraId="3CB8C604" w14:textId="490A121B" w:rsidR="00566E42" w:rsidRDefault="00566E42" w:rsidP="00566E42">
                            <w:pPr>
                              <w:jc w:val="center"/>
                            </w:pPr>
                            <w:r>
                              <w:rPr>
                                <w:noProof/>
                                <w14:ligatures w14:val="standardContextual"/>
                              </w:rPr>
                              <w:drawing>
                                <wp:inline distT="0" distB="0" distL="0" distR="0" wp14:anchorId="1791505C" wp14:editId="1251FEC3">
                                  <wp:extent cx="1080000" cy="1080000"/>
                                  <wp:effectExtent l="0" t="0" r="6350" b="6350"/>
                                  <wp:docPr id="1978203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3846"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C87D40">
                              <w:br/>
                              <w:t>Generic sleep advice</w:t>
                            </w:r>
                            <w:r>
                              <w:br/>
                            </w:r>
                            <w:hyperlink r:id="rId40" w:history="1">
                              <w:r w:rsidRPr="00566E42">
                                <w:rPr>
                                  <w:rStyle w:val="Hyperlink"/>
                                </w:rPr>
                                <w:t>Sleep and young children</w:t>
                              </w:r>
                              <w:r w:rsidRPr="00566E42">
                                <w:rPr>
                                  <w:rStyle w:val="Hyperlink"/>
                                </w:rPr>
                                <w:br/>
                                <w:t>- NHS UK</w:t>
                              </w:r>
                            </w:hyperlink>
                          </w:p>
                        </w:txbxContent>
                      </wps:txbx>
                      <wps:bodyPr rot="0" vert="horz" wrap="square" lIns="91440" tIns="45720" rIns="91440" bIns="45720" anchor="ctr" anchorCtr="0">
                        <a:noAutofit/>
                      </wps:bodyPr>
                    </wps:wsp>
                  </a:graphicData>
                </a:graphic>
              </wp:inline>
            </w:drawing>
          </mc:Choice>
          <mc:Fallback>
            <w:pict>
              <v:shape w14:anchorId="2B78EC3E" id="Text Box 2" o:spid="_x0000_s1030" type="#_x0000_t202" style="width:141.7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" stroked="f">
                <v:textbox>
                  <w:txbxContent>
                    <w:p w14:paraId="3CB8C604" w14:textId="490A121B" w:rsidR="00566E42" w:rsidRDefault="00566E42" w:rsidP="00566E42">
                      <w:pPr>
                        <w:jc w:val="center"/>
                      </w:pPr>
                      <w:r>
                        <w:rPr>
                          <w:noProof/>
                          <w14:ligatures w14:val="standardContextual"/>
                        </w:rPr>
                        <w:drawing>
                          <wp:inline distT="0" distB="0" distL="0" distR="0" wp14:anchorId="1791505C" wp14:editId="1251FEC3">
                            <wp:extent cx="1080000" cy="1080000"/>
                            <wp:effectExtent l="0" t="0" r="6350" b="6350"/>
                            <wp:docPr id="1978203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3846"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C87D40">
                        <w:br/>
                        <w:t>Generic sleep advice</w:t>
                      </w:r>
                      <w:r>
                        <w:br/>
                      </w:r>
                      <w:hyperlink r:id="rId42" w:history="1">
                        <w:r w:rsidRPr="00566E42">
                          <w:rPr>
                            <w:rStyle w:val="Hyperlink"/>
                          </w:rPr>
                          <w:t>Sleep and young children</w:t>
                        </w:r>
                        <w:r w:rsidRPr="00566E42">
                          <w:rPr>
                            <w:rStyle w:val="Hyperlink"/>
                          </w:rPr>
                          <w:br/>
                          <w:t>- NHS UK</w:t>
                        </w:r>
                      </w:hyperlink>
                    </w:p>
                  </w:txbxContent>
                </v:textbox>
                <w10:anchorlock/>
              </v:shape>
            </w:pict>
          </mc:Fallback>
        </mc:AlternateContent>
      </w:r>
      <w:r w:rsidR="00F5584E">
        <w:t xml:space="preserve"> </w:t>
      </w:r>
      <w:r w:rsidR="0013735C">
        <w:t xml:space="preserve">    </w:t>
      </w:r>
      <w:r>
        <w:rPr>
          <w:noProof/>
        </w:rPr>
        <mc:AlternateContent>
          <mc:Choice Requires="wps">
            <w:drawing>
              <wp:inline distT="0" distB="0" distL="0" distR="0" wp14:anchorId="021410D2" wp14:editId="4F2098D0">
                <wp:extent cx="2160000" cy="1800000"/>
                <wp:effectExtent l="0" t="0" r="0" b="0"/>
                <wp:docPr id="115847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800000"/>
                        </a:xfrm>
                        <a:prstGeom prst="rect">
                          <a:avLst/>
                        </a:prstGeom>
                        <a:solidFill>
                          <a:srgbClr val="FFFFFF"/>
                        </a:solidFill>
                        <a:ln w="9525">
                          <a:noFill/>
                          <a:miter lim="800000"/>
                          <a:headEnd/>
                          <a:tailEnd/>
                        </a:ln>
                      </wps:spPr>
                      <wps:txbx>
                        <w:txbxContent>
                          <w:p w14:paraId="55D4ACAA" w14:textId="4A04D085" w:rsidR="00566E42" w:rsidRDefault="00566E42" w:rsidP="00566E42">
                            <w:pPr>
                              <w:jc w:val="center"/>
                            </w:pPr>
                            <w:r>
                              <w:rPr>
                                <w:noProof/>
                                <w14:ligatures w14:val="standardContextual"/>
                              </w:rPr>
                              <w:drawing>
                                <wp:inline distT="0" distB="0" distL="0" distR="0" wp14:anchorId="5AF0DB22" wp14:editId="7A14D6FD">
                                  <wp:extent cx="1080000" cy="1080000"/>
                                  <wp:effectExtent l="0" t="0" r="6350" b="6350"/>
                                  <wp:docPr id="1190208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8593" name="Picture 14"/>
                                          <pic:cNvPicPr/>
                                        </pic:nvPicPr>
                                        <pic:blipFill>
                                          <a:blip r:embed="rId4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C87D40">
                              <w:t>Additional targeted information about sleep problems etc.</w:t>
                            </w:r>
                            <w:r>
                              <w:br/>
                            </w:r>
                            <w:hyperlink r:id="rId44" w:history="1">
                              <w:r w:rsidRPr="00C87D40">
                                <w:rPr>
                                  <w:rStyle w:val="Hyperlink"/>
                                </w:rPr>
                                <w:t>The Sleep Charity</w:t>
                              </w:r>
                            </w:hyperlink>
                          </w:p>
                        </w:txbxContent>
                      </wps:txbx>
                      <wps:bodyPr rot="0" vert="horz" wrap="square" lIns="91440" tIns="45720" rIns="91440" bIns="45720" anchor="ctr" anchorCtr="0">
                        <a:noAutofit/>
                      </wps:bodyPr>
                    </wps:wsp>
                  </a:graphicData>
                </a:graphic>
              </wp:inline>
            </w:drawing>
          </mc:Choice>
          <mc:Fallback>
            <w:pict>
              <v:shape w14:anchorId="021410D2" id="_x0000_s1031" type="#_x0000_t202" style="width:170.1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" stroked="f">
                <v:textbox>
                  <w:txbxContent>
                    <w:p w14:paraId="55D4ACAA" w14:textId="4A04D085" w:rsidR="00566E42" w:rsidRDefault="00566E42" w:rsidP="00566E42">
                      <w:pPr>
                        <w:jc w:val="center"/>
                      </w:pPr>
                      <w:r>
                        <w:rPr>
                          <w:noProof/>
                          <w14:ligatures w14:val="standardContextual"/>
                        </w:rPr>
                        <w:drawing>
                          <wp:inline distT="0" distB="0" distL="0" distR="0" wp14:anchorId="5AF0DB22" wp14:editId="7A14D6FD">
                            <wp:extent cx="1080000" cy="1080000"/>
                            <wp:effectExtent l="0" t="0" r="6350" b="6350"/>
                            <wp:docPr id="1190208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8593" name="Picture 14"/>
                                    <pic:cNvPicPr/>
                                  </pic:nvPicPr>
                                  <pic:blipFill>
                                    <a:blip r:embed="rId4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C87D40">
                        <w:t>Additional targeted information about sleep problems etc.</w:t>
                      </w:r>
                      <w:r>
                        <w:br/>
                      </w:r>
                      <w:hyperlink r:id="rId46" w:history="1">
                        <w:r w:rsidRPr="00C87D40">
                          <w:rPr>
                            <w:rStyle w:val="Hyperlink"/>
                          </w:rPr>
                          <w:t>The Sleep Charity</w:t>
                        </w:r>
                      </w:hyperlink>
                    </w:p>
                  </w:txbxContent>
                </v:textbox>
                <w10:anchorlock/>
              </v:shape>
            </w:pict>
          </mc:Fallback>
        </mc:AlternateContent>
      </w:r>
      <w:r w:rsidR="0013735C">
        <w:t xml:space="preserve">  </w:t>
      </w:r>
      <w:r w:rsidR="00F5584E">
        <w:t xml:space="preserve"> </w:t>
      </w:r>
      <w:r w:rsidR="0013735C">
        <w:t xml:space="preserve">  </w:t>
      </w:r>
      <w:r w:rsidR="00F5584E">
        <w:rPr>
          <w:noProof/>
        </w:rPr>
        <mc:AlternateContent>
          <mc:Choice Requires="wps">
            <w:drawing>
              <wp:inline distT="0" distB="0" distL="0" distR="0" wp14:anchorId="5DD5C48E" wp14:editId="26FD643C">
                <wp:extent cx="1800000" cy="1800000"/>
                <wp:effectExtent l="0" t="0" r="0" b="0"/>
                <wp:docPr id="586253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noFill/>
                          <a:miter lim="800000"/>
                          <a:headEnd/>
                          <a:tailEnd/>
                        </a:ln>
                      </wps:spPr>
                      <wps:txbx>
                        <w:txbxContent>
                          <w:p w14:paraId="32533EB9" w14:textId="7BA91F2D" w:rsidR="00F5584E" w:rsidRDefault="00F5584E" w:rsidP="00F5584E">
                            <w:pPr>
                              <w:jc w:val="center"/>
                            </w:pPr>
                            <w:r>
                              <w:rPr>
                                <w:noProof/>
                                <w14:ligatures w14:val="standardContextual"/>
                              </w:rPr>
                              <w:drawing>
                                <wp:inline distT="0" distB="0" distL="0" distR="0" wp14:anchorId="3E9A118E" wp14:editId="783A37DE">
                                  <wp:extent cx="1080000" cy="1080000"/>
                                  <wp:effectExtent l="0" t="0" r="6350" b="6350"/>
                                  <wp:docPr id="696411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11427" name="Picture 14"/>
                                          <pic:cNvPicPr/>
                                        </pic:nvPicPr>
                                        <pic:blipFill>
                                          <a:blip r:embed="rId4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893645">
                              <w:br/>
                            </w:r>
                            <w:r>
                              <w:br/>
                            </w:r>
                            <w:hyperlink r:id="rId48" w:history="1">
                              <w:r w:rsidRPr="00F5584E">
                                <w:rPr>
                                  <w:rStyle w:val="Hyperlink"/>
                                </w:rPr>
                                <w:t>SEND sleep service (Hull)</w:t>
                              </w:r>
                              <w:r w:rsidR="0013735C">
                                <w:rPr>
                                  <w:rStyle w:val="Hyperlink"/>
                                </w:rPr>
                                <w:t xml:space="preserve"> </w:t>
                              </w:r>
                              <w:r w:rsidRPr="00F5584E">
                                <w:rPr>
                                  <w:rStyle w:val="Hyperlink"/>
                                </w:rPr>
                                <w:t>- kids.org.uk</w:t>
                              </w:r>
                            </w:hyperlink>
                          </w:p>
                        </w:txbxContent>
                      </wps:txbx>
                      <wps:bodyPr rot="0" vert="horz" wrap="square" lIns="91440" tIns="45720" rIns="91440" bIns="45720" anchor="ctr" anchorCtr="0">
                        <a:noAutofit/>
                      </wps:bodyPr>
                    </wps:wsp>
                  </a:graphicData>
                </a:graphic>
              </wp:inline>
            </w:drawing>
          </mc:Choice>
          <mc:Fallback>
            <w:pict>
              <v:shape w14:anchorId="5DD5C48E" id="_x0000_s1032" type="#_x0000_t202" style="width:141.7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" stroked="f">
                <v:textbox>
                  <w:txbxContent>
                    <w:p w14:paraId="32533EB9" w14:textId="7BA91F2D" w:rsidR="00F5584E" w:rsidRDefault="00F5584E" w:rsidP="00F5584E">
                      <w:pPr>
                        <w:jc w:val="center"/>
                      </w:pPr>
                      <w:r>
                        <w:rPr>
                          <w:noProof/>
                          <w14:ligatures w14:val="standardContextual"/>
                        </w:rPr>
                        <w:drawing>
                          <wp:inline distT="0" distB="0" distL="0" distR="0" wp14:anchorId="3E9A118E" wp14:editId="783A37DE">
                            <wp:extent cx="1080000" cy="1080000"/>
                            <wp:effectExtent l="0" t="0" r="6350" b="6350"/>
                            <wp:docPr id="696411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11427" name="Picture 14"/>
                                    <pic:cNvPicPr/>
                                  </pic:nvPicPr>
                                  <pic:blipFill>
                                    <a:blip r:embed="rId4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893645">
                        <w:br/>
                      </w:r>
                      <w:r>
                        <w:br/>
                      </w:r>
                      <w:hyperlink r:id="rId50" w:history="1">
                        <w:r w:rsidRPr="00F5584E">
                          <w:rPr>
                            <w:rStyle w:val="Hyperlink"/>
                          </w:rPr>
                          <w:t>SEND sleep service (Hull)</w:t>
                        </w:r>
                        <w:r w:rsidR="0013735C">
                          <w:rPr>
                            <w:rStyle w:val="Hyperlink"/>
                          </w:rPr>
                          <w:t xml:space="preserve"> </w:t>
                        </w:r>
                        <w:r w:rsidRPr="00F5584E">
                          <w:rPr>
                            <w:rStyle w:val="Hyperlink"/>
                          </w:rPr>
                          <w:t>- kids.org.uk</w:t>
                        </w:r>
                      </w:hyperlink>
                    </w:p>
                  </w:txbxContent>
                </v:textbox>
                <w10:anchorlock/>
              </v:shape>
            </w:pict>
          </mc:Fallback>
        </mc:AlternateContent>
      </w:r>
    </w:p>
    <w:p w14:paraId="668E78DE" w14:textId="4BAFD339" w:rsidR="00EE7842" w:rsidRDefault="00EE7842" w:rsidP="004E5DBA">
      <w:r>
        <w:t>If the family wish, they can also contact their health visitor or the early help worker</w:t>
      </w:r>
      <w:r w:rsidR="00C87D40">
        <w:t>.</w:t>
      </w:r>
    </w:p>
    <w:p w14:paraId="02BFD60A" w14:textId="77777777" w:rsidR="00EE7842" w:rsidRDefault="00EE7842" w:rsidP="004E5DBA">
      <w:r>
        <w:t>Sleep services provide trained sleep practitioners who can support and advise families on their children’s sleep problems and support them to put effective strategies in place. The practitioners also give parents coping mechanisms to help with their own sleep deprivation. Help is provided through the delivery of sleep workshops and individualised support.</w:t>
      </w:r>
    </w:p>
    <w:p w14:paraId="7C4C2928" w14:textId="77777777" w:rsidR="00EE7842" w:rsidRDefault="00EE7842" w:rsidP="004E5DBA">
      <w:r>
        <w:t>Once behavioural strategies have been trialled, we may prescribe medication or treat the associated issues that affect sleep.</w:t>
      </w:r>
    </w:p>
    <w:p w14:paraId="10D3DB6B" w14:textId="77777777" w:rsidR="00EE7842" w:rsidRDefault="00EE7842" w:rsidP="004E5DBA">
      <w:r>
        <w:t>Sleep systems: For children with postural issues that make sleep difficult, occupational therapists and physiotherapists may prescribe special sleep systems to help children feel more comfortable in bed.</w:t>
      </w:r>
    </w:p>
    <w:p w14:paraId="19E606C1" w14:textId="77777777" w:rsidR="0013735C" w:rsidRDefault="0013735C">
      <w:pPr>
        <w:rPr>
          <w:rFonts w:asciiTheme="minorHAnsi" w:eastAsiaTheme="majorEastAsia" w:hAnsiTheme="minorHAnsi" w:cstheme="majorBidi"/>
          <w:color w:val="004689" w:themeColor="accent1" w:themeShade="BF"/>
          <w:kern w:val="2"/>
          <w:sz w:val="28"/>
          <w:szCs w:val="28"/>
          <w14:ligatures w14:val="standardContextual"/>
        </w:rPr>
      </w:pPr>
      <w:bookmarkStart w:id="58" w:name="_Toc216443948"/>
      <w:r>
        <w:br w:type="page"/>
      </w:r>
    </w:p>
    <w:p w14:paraId="2A956353" w14:textId="3F5779BC" w:rsidR="00EE7842" w:rsidRDefault="00EE7842" w:rsidP="00B1373E">
      <w:pPr>
        <w:pStyle w:val="Heading3"/>
      </w:pPr>
      <w:r>
        <w:lastRenderedPageBreak/>
        <w:t>Interventions for issues with eating, digestion and nutrition</w:t>
      </w:r>
      <w:bookmarkEnd w:id="58"/>
    </w:p>
    <w:p w14:paraId="40103D9F" w14:textId="77777777" w:rsidR="00EE7842" w:rsidRDefault="00EE7842" w:rsidP="004E5DBA">
      <w:r>
        <w:t>Swallowing problems are common and often not recognised.</w:t>
      </w:r>
    </w:p>
    <w:p w14:paraId="4A18C7C4" w14:textId="77777777" w:rsidR="00EE7842" w:rsidRDefault="00EE7842" w:rsidP="004E5DBA">
      <w:r>
        <w:t>As part of the medical review your child will have regular check-ups for swallowing problems and other members of the clinical team will be involved in offering support based on individual clinical needs</w:t>
      </w:r>
    </w:p>
    <w:p w14:paraId="2E34D770" w14:textId="765117E0" w:rsidR="00EE7842" w:rsidRDefault="00EE7842" w:rsidP="00F5584E">
      <w:pPr>
        <w:pStyle w:val="ListParagraph"/>
        <w:numPr>
          <w:ilvl w:val="0"/>
          <w:numId w:val="11"/>
        </w:numPr>
      </w:pPr>
      <w:r w:rsidRPr="00F5584E">
        <w:rPr>
          <w:b/>
          <w:bCs/>
        </w:rPr>
        <w:t>Medication and surgery:</w:t>
      </w:r>
      <w:r w:rsidR="00F5584E">
        <w:br/>
      </w:r>
      <w:r>
        <w:t>Treatment (intervention) for severe difficulties with digestion, such as gastro-oesophageal reflux (GOR), constipation includes medications or sometimes surgery. If your child has severely limited eating skills or experiences an unsafe swallow, non-oral feeding may be recommended. This involves a surgically inserted feeding tube to the stomach or the small intestine. You child will be referred to specialist in Gastroenterology and paediatric surgery to facilitate discussions.</w:t>
      </w:r>
    </w:p>
    <w:p w14:paraId="0CCCE55E" w14:textId="071367B4" w:rsidR="00EE7842" w:rsidRDefault="00EE7842" w:rsidP="00F5584E">
      <w:pPr>
        <w:pStyle w:val="ListParagraph"/>
        <w:numPr>
          <w:ilvl w:val="0"/>
          <w:numId w:val="11"/>
        </w:numPr>
      </w:pPr>
      <w:r w:rsidRPr="00F5584E">
        <w:rPr>
          <w:b/>
          <w:bCs/>
        </w:rPr>
        <w:t>Speech and Language Therapy (SALT)</w:t>
      </w:r>
      <w:r w:rsidR="00F5584E" w:rsidRPr="00F5584E">
        <w:rPr>
          <w:b/>
          <w:bCs/>
        </w:rPr>
        <w:t>:</w:t>
      </w:r>
      <w:r w:rsidR="00F5584E" w:rsidRPr="00F5584E">
        <w:rPr>
          <w:b/>
          <w:bCs/>
        </w:rPr>
        <w:br/>
      </w:r>
      <w:r>
        <w:t>SALT provide assessment and treatment for eating, drinking and swallowing difficulties. Examples of these are learning to use the muscles of the mouth better, using specially designed utensils and sitting in an optimal position.</w:t>
      </w:r>
    </w:p>
    <w:p w14:paraId="01138F45" w14:textId="7BA076DE" w:rsidR="00EE7842" w:rsidRDefault="00EE7842" w:rsidP="00F5584E">
      <w:pPr>
        <w:pStyle w:val="ListParagraph"/>
        <w:numPr>
          <w:ilvl w:val="0"/>
          <w:numId w:val="11"/>
        </w:numPr>
      </w:pPr>
      <w:r w:rsidRPr="00F5584E">
        <w:rPr>
          <w:b/>
          <w:bCs/>
        </w:rPr>
        <w:t>Dietician</w:t>
      </w:r>
      <w:r w:rsidR="00F5584E" w:rsidRPr="00F5584E">
        <w:rPr>
          <w:b/>
          <w:bCs/>
        </w:rPr>
        <w:t>:</w:t>
      </w:r>
      <w:r w:rsidR="00F5584E" w:rsidRPr="00F5584E">
        <w:rPr>
          <w:b/>
          <w:bCs/>
        </w:rPr>
        <w:br/>
      </w:r>
      <w:r>
        <w:t>The Paediatric Dietician will work with young people and their parent or carer to achieve optimal nutrition.</w:t>
      </w:r>
      <w:r w:rsidR="00F5584E">
        <w:br/>
      </w:r>
      <w:r>
        <w:t>They support children and their families where nutrition and special diets can be part of their treatment.  If a child isn’t growing well, has difficulty feeding, or has special diet needs, a paediatric dietician may be able to help.</w:t>
      </w:r>
    </w:p>
    <w:p w14:paraId="666BEF4E" w14:textId="73885381" w:rsidR="00EE7842" w:rsidRDefault="00EE7842" w:rsidP="00F5584E">
      <w:pPr>
        <w:pStyle w:val="ListParagraph"/>
        <w:numPr>
          <w:ilvl w:val="0"/>
          <w:numId w:val="11"/>
        </w:numPr>
      </w:pPr>
      <w:r w:rsidRPr="00F5584E">
        <w:rPr>
          <w:b/>
          <w:bCs/>
        </w:rPr>
        <w:t>Oral and dental health:</w:t>
      </w:r>
      <w:r w:rsidR="00F5584E">
        <w:rPr>
          <w:b/>
          <w:bCs/>
        </w:rPr>
        <w:br/>
      </w:r>
      <w:r>
        <w:t xml:space="preserve">Patients with cerebral palsy are at a greater risk for dental issues and poor oral health related to reflux, drooling, medications with sugar, difficulties with chewing and swallowing, lack of control when using a </w:t>
      </w:r>
      <w:r w:rsidR="00A17E26">
        <w:t>toothbrush</w:t>
      </w:r>
      <w:r>
        <w:t>. Attend your dentist at least once every 1-2 years – your dentist will tell you how often you should come back. Brush your teeth with fluoride toothpaste daily – spit the toothpaste out but do not rinse with mouthwash or water. Try to reduce the sugar in your diet, snacking on tooth-friendly food like fruit and vegetables. Most children will be supported by their regular dentist however some children will be referred to a special needs dentist for additional support.</w:t>
      </w:r>
    </w:p>
    <w:p w14:paraId="19669F03" w14:textId="024E4274" w:rsidR="00893645" w:rsidRDefault="00893645" w:rsidP="00893645">
      <w:pPr>
        <w:jc w:val="center"/>
      </w:pPr>
      <w:r>
        <w:rPr>
          <w:noProof/>
        </w:rPr>
        <mc:AlternateContent>
          <mc:Choice Requires="wps">
            <w:drawing>
              <wp:inline distT="0" distB="0" distL="0" distR="0" wp14:anchorId="10EEE66C" wp14:editId="1BC3A81A">
                <wp:extent cx="1800000" cy="1620000"/>
                <wp:effectExtent l="0" t="0" r="0" b="0"/>
                <wp:docPr id="1821053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776F8121" w14:textId="7C995A5D" w:rsidR="00893645" w:rsidRDefault="00893645" w:rsidP="00893645">
                            <w:pPr>
                              <w:jc w:val="center"/>
                            </w:pPr>
                            <w:r>
                              <w:rPr>
                                <w:noProof/>
                                <w14:ligatures w14:val="standardContextual"/>
                              </w:rPr>
                              <w:drawing>
                                <wp:inline distT="0" distB="0" distL="0" distR="0" wp14:anchorId="0BB9C2FB" wp14:editId="24EC0AB7">
                                  <wp:extent cx="1080000" cy="1080000"/>
                                  <wp:effectExtent l="0" t="0" r="6350" b="6350"/>
                                  <wp:docPr id="4116376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3846"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51" w:history="1">
                              <w:r w:rsidRPr="00893645">
                                <w:rPr>
                                  <w:rStyle w:val="Hyperlink"/>
                                </w:rPr>
                                <w:t>Children’s teeth</w:t>
                              </w:r>
                              <w:r w:rsidRPr="00893645">
                                <w:rPr>
                                  <w:rStyle w:val="Hyperlink"/>
                                </w:rPr>
                                <w:br/>
                                <w:t>- NHS UK</w:t>
                              </w:r>
                            </w:hyperlink>
                          </w:p>
                        </w:txbxContent>
                      </wps:txbx>
                      <wps:bodyPr rot="0" vert="horz" wrap="square" lIns="91440" tIns="45720" rIns="91440" bIns="45720" anchor="ctr" anchorCtr="0">
                        <a:noAutofit/>
                      </wps:bodyPr>
                    </wps:wsp>
                  </a:graphicData>
                </a:graphic>
              </wp:inline>
            </w:drawing>
          </mc:Choice>
          <mc:Fallback>
            <w:pict>
              <v:shape w14:anchorId="10EEE66C" id="_x0000_s1033"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vpDAIAAAAEAAAOAAAAZHJzL2Uyb0RvYy54bWysU9uO2yAQfa/Uf0C8N3aiZC9WnNU221SV&#10;thdp2w/AGMeomKEDiZ1+fQfszabtW1UeEMMM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" stroked="f">
                <v:textbox>
                  <w:txbxContent>
                    <w:p w14:paraId="776F8121" w14:textId="7C995A5D" w:rsidR="00893645" w:rsidRDefault="00893645" w:rsidP="00893645">
                      <w:pPr>
                        <w:jc w:val="center"/>
                      </w:pPr>
                      <w:r>
                        <w:rPr>
                          <w:noProof/>
                          <w14:ligatures w14:val="standardContextual"/>
                        </w:rPr>
                        <w:drawing>
                          <wp:inline distT="0" distB="0" distL="0" distR="0" wp14:anchorId="0BB9C2FB" wp14:editId="24EC0AB7">
                            <wp:extent cx="1080000" cy="1080000"/>
                            <wp:effectExtent l="0" t="0" r="6350" b="6350"/>
                            <wp:docPr id="4116376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3846"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52" w:history="1">
                        <w:r w:rsidRPr="00893645">
                          <w:rPr>
                            <w:rStyle w:val="Hyperlink"/>
                          </w:rPr>
                          <w:t>Children’s teeth</w:t>
                        </w:r>
                        <w:r w:rsidRPr="00893645">
                          <w:rPr>
                            <w:rStyle w:val="Hyperlink"/>
                          </w:rPr>
                          <w:br/>
                          <w:t>- NHS UK</w:t>
                        </w:r>
                      </w:hyperlink>
                    </w:p>
                  </w:txbxContent>
                </v:textbox>
                <w10:anchorlock/>
              </v:shape>
            </w:pict>
          </mc:Fallback>
        </mc:AlternateContent>
      </w:r>
      <w:r>
        <w:t xml:space="preserve"> </w:t>
      </w:r>
      <w:r w:rsidR="0013735C">
        <w:t xml:space="preserve">     </w:t>
      </w:r>
      <w:r>
        <w:rPr>
          <w:noProof/>
        </w:rPr>
        <mc:AlternateContent>
          <mc:Choice Requires="wps">
            <w:drawing>
              <wp:inline distT="0" distB="0" distL="0" distR="0" wp14:anchorId="047B9D51" wp14:editId="08AAFA9C">
                <wp:extent cx="1800000" cy="1620000"/>
                <wp:effectExtent l="0" t="0" r="0" b="0"/>
                <wp:docPr id="697330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0C68FB2C" w14:textId="792859CD" w:rsidR="00893645" w:rsidRDefault="00893645" w:rsidP="00893645">
                            <w:pPr>
                              <w:jc w:val="center"/>
                            </w:pPr>
                            <w:r>
                              <w:rPr>
                                <w:noProof/>
                                <w14:ligatures w14:val="standardContextual"/>
                              </w:rPr>
                              <w:drawing>
                                <wp:inline distT="0" distB="0" distL="0" distR="0" wp14:anchorId="32787EA8" wp14:editId="7214569A">
                                  <wp:extent cx="1080000" cy="1080000"/>
                                  <wp:effectExtent l="0" t="0" r="6350" b="6350"/>
                                  <wp:docPr id="16095609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60977"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54" w:history="1">
                              <w:r w:rsidRPr="00893645">
                                <w:rPr>
                                  <w:rStyle w:val="Hyperlink"/>
                                </w:rPr>
                                <w:t>Brush My Teeth</w:t>
                              </w:r>
                            </w:hyperlink>
                          </w:p>
                        </w:txbxContent>
                      </wps:txbx>
                      <wps:bodyPr rot="0" vert="horz" wrap="square" lIns="91440" tIns="45720" rIns="91440" bIns="45720" anchor="ctr" anchorCtr="0">
                        <a:noAutofit/>
                      </wps:bodyPr>
                    </wps:wsp>
                  </a:graphicData>
                </a:graphic>
              </wp:inline>
            </w:drawing>
          </mc:Choice>
          <mc:Fallback>
            <w:pict>
              <v:shape w14:anchorId="047B9D51" id="_x0000_s1034"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rCwIAAAA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" stroked="f">
                <v:textbox>
                  <w:txbxContent>
                    <w:p w14:paraId="0C68FB2C" w14:textId="792859CD" w:rsidR="00893645" w:rsidRDefault="00893645" w:rsidP="00893645">
                      <w:pPr>
                        <w:jc w:val="center"/>
                      </w:pPr>
                      <w:r>
                        <w:rPr>
                          <w:noProof/>
                          <w14:ligatures w14:val="standardContextual"/>
                        </w:rPr>
                        <w:drawing>
                          <wp:inline distT="0" distB="0" distL="0" distR="0" wp14:anchorId="32787EA8" wp14:editId="7214569A">
                            <wp:extent cx="1080000" cy="1080000"/>
                            <wp:effectExtent l="0" t="0" r="6350" b="6350"/>
                            <wp:docPr id="16095609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60977" name="Picture 14"/>
                                    <pic:cNvPicPr/>
                                  </pic:nvPicPr>
                                  <pic:blipFill>
                                    <a:blip r:embed="rId5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56" w:history="1">
                        <w:r w:rsidRPr="00893645">
                          <w:rPr>
                            <w:rStyle w:val="Hyperlink"/>
                          </w:rPr>
                          <w:t>Brush My Teeth</w:t>
                        </w:r>
                      </w:hyperlink>
                    </w:p>
                  </w:txbxContent>
                </v:textbox>
                <w10:anchorlock/>
              </v:shape>
            </w:pict>
          </mc:Fallback>
        </mc:AlternateContent>
      </w:r>
      <w:r>
        <w:t xml:space="preserve"> </w:t>
      </w:r>
      <w:r w:rsidR="0013735C">
        <w:t xml:space="preserve">     </w:t>
      </w:r>
      <w:r>
        <w:rPr>
          <w:noProof/>
        </w:rPr>
        <mc:AlternateContent>
          <mc:Choice Requires="wps">
            <w:drawing>
              <wp:inline distT="0" distB="0" distL="0" distR="0" wp14:anchorId="0F96FF95" wp14:editId="54D4FDD8">
                <wp:extent cx="1800000" cy="1620000"/>
                <wp:effectExtent l="0" t="0" r="0" b="0"/>
                <wp:docPr id="1411195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3446FB67" w14:textId="00E65CBA" w:rsidR="00893645" w:rsidRDefault="00893645" w:rsidP="00893645">
                            <w:pPr>
                              <w:jc w:val="center"/>
                            </w:pPr>
                            <w:r>
                              <w:rPr>
                                <w:noProof/>
                                <w14:ligatures w14:val="standardContextual"/>
                              </w:rPr>
                              <w:drawing>
                                <wp:inline distT="0" distB="0" distL="0" distR="0" wp14:anchorId="22275B43" wp14:editId="065F6A54">
                                  <wp:extent cx="1080000" cy="1080000"/>
                                  <wp:effectExtent l="0" t="0" r="6350" b="6350"/>
                                  <wp:docPr id="1054769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6913" name="Picture 14"/>
                                          <pic:cNvPicPr/>
                                        </pic:nvPicPr>
                                        <pic:blipFill>
                                          <a:blip r:embed="rId5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2669F3">
                              <w:br/>
                            </w:r>
                            <w:hyperlink r:id="rId58" w:history="1">
                              <w:r w:rsidR="002669F3" w:rsidRPr="002669F3">
                                <w:rPr>
                                  <w:rStyle w:val="Hyperlink"/>
                                </w:rPr>
                                <w:t>Autism Toothcare</w:t>
                              </w:r>
                            </w:hyperlink>
                          </w:p>
                        </w:txbxContent>
                      </wps:txbx>
                      <wps:bodyPr rot="0" vert="horz" wrap="square" lIns="91440" tIns="45720" rIns="91440" bIns="45720" anchor="ctr" anchorCtr="0">
                        <a:noAutofit/>
                      </wps:bodyPr>
                    </wps:wsp>
                  </a:graphicData>
                </a:graphic>
              </wp:inline>
            </w:drawing>
          </mc:Choice>
          <mc:Fallback>
            <w:pict>
              <v:shape w14:anchorId="0F96FF95" id="_x0000_s1035"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yNCwIAAAA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" stroked="f">
                <v:textbox>
                  <w:txbxContent>
                    <w:p w14:paraId="3446FB67" w14:textId="00E65CBA" w:rsidR="00893645" w:rsidRDefault="00893645" w:rsidP="00893645">
                      <w:pPr>
                        <w:jc w:val="center"/>
                      </w:pPr>
                      <w:r>
                        <w:rPr>
                          <w:noProof/>
                          <w14:ligatures w14:val="standardContextual"/>
                        </w:rPr>
                        <w:drawing>
                          <wp:inline distT="0" distB="0" distL="0" distR="0" wp14:anchorId="22275B43" wp14:editId="065F6A54">
                            <wp:extent cx="1080000" cy="1080000"/>
                            <wp:effectExtent l="0" t="0" r="6350" b="6350"/>
                            <wp:docPr id="1054769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6913" name="Picture 14"/>
                                    <pic:cNvPicPr/>
                                  </pic:nvPicPr>
                                  <pic:blipFill>
                                    <a:blip r:embed="rId5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2669F3">
                        <w:br/>
                      </w:r>
                      <w:hyperlink r:id="rId60" w:history="1">
                        <w:r w:rsidR="002669F3" w:rsidRPr="002669F3">
                          <w:rPr>
                            <w:rStyle w:val="Hyperlink"/>
                          </w:rPr>
                          <w:t>Autism Toothcare</w:t>
                        </w:r>
                      </w:hyperlink>
                    </w:p>
                  </w:txbxContent>
                </v:textbox>
                <w10:anchorlock/>
              </v:shape>
            </w:pict>
          </mc:Fallback>
        </mc:AlternateContent>
      </w:r>
    </w:p>
    <w:p w14:paraId="1EE67203" w14:textId="77777777" w:rsidR="007476A4" w:rsidRDefault="007476A4">
      <w:pPr>
        <w:rPr>
          <w:rFonts w:asciiTheme="minorHAnsi" w:eastAsiaTheme="majorEastAsia" w:hAnsiTheme="minorHAnsi" w:cstheme="majorBidi"/>
          <w:color w:val="004689" w:themeColor="accent1" w:themeShade="BF"/>
          <w:kern w:val="2"/>
          <w:sz w:val="28"/>
          <w:szCs w:val="28"/>
          <w14:ligatures w14:val="standardContextual"/>
        </w:rPr>
      </w:pPr>
      <w:bookmarkStart w:id="59" w:name="_Toc216443949"/>
      <w:r>
        <w:br w:type="page"/>
      </w:r>
    </w:p>
    <w:p w14:paraId="59B8097D" w14:textId="7B199141" w:rsidR="00EE7842" w:rsidRDefault="00EE7842" w:rsidP="00B1373E">
      <w:pPr>
        <w:pStyle w:val="Heading3"/>
      </w:pPr>
      <w:r>
        <w:lastRenderedPageBreak/>
        <w:t>Interventions for intellectual disability and learning difficulties</w:t>
      </w:r>
      <w:bookmarkEnd w:id="59"/>
    </w:p>
    <w:p w14:paraId="0450D4EF" w14:textId="77777777" w:rsidR="00EE7842" w:rsidRDefault="00EE7842" w:rsidP="004E5DBA">
      <w:r>
        <w:t xml:space="preserve">A cerebral palsy diagnosis does not mean that a child will have cognitive issues, although cerebral palsy can be associated with learning difficulties or learning disability. Some children with cerebral palsy might also have other conditions such as epilepsy, which can also affect a child’s cognitive ability. Differences in ability can be due to difficulties in cognition or due to the other challenges associated with cerebral palsy such as communication, sensory issues, movement (writing, taking part) and fatigue for example. </w:t>
      </w:r>
    </w:p>
    <w:p w14:paraId="2C05841B" w14:textId="77777777" w:rsidR="00EE7842" w:rsidRDefault="00EE7842" w:rsidP="004E5DBA">
      <w:r>
        <w:t>Here is some information on how cerebral palsy can affect school and learning:</w:t>
      </w:r>
    </w:p>
    <w:p w14:paraId="58FC753E" w14:textId="089FCE29" w:rsidR="002669F3" w:rsidRDefault="002669F3" w:rsidP="002669F3">
      <w:pPr>
        <w:jc w:val="center"/>
      </w:pPr>
      <w:r>
        <w:rPr>
          <w:noProof/>
        </w:rPr>
        <mc:AlternateContent>
          <mc:Choice Requires="wps">
            <w:drawing>
              <wp:inline distT="0" distB="0" distL="0" distR="0" wp14:anchorId="682AB83E" wp14:editId="42F0D307">
                <wp:extent cx="2160000" cy="1620000"/>
                <wp:effectExtent l="0" t="0" r="0" b="0"/>
                <wp:docPr id="1628112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620000"/>
                        </a:xfrm>
                        <a:prstGeom prst="rect">
                          <a:avLst/>
                        </a:prstGeom>
                        <a:solidFill>
                          <a:srgbClr val="FFFFFF"/>
                        </a:solidFill>
                        <a:ln w="9525">
                          <a:noFill/>
                          <a:miter lim="800000"/>
                          <a:headEnd/>
                          <a:tailEnd/>
                        </a:ln>
                      </wps:spPr>
                      <wps:txbx>
                        <w:txbxContent>
                          <w:p w14:paraId="29256CD4" w14:textId="7F788411" w:rsidR="002669F3" w:rsidRDefault="002669F3" w:rsidP="002669F3">
                            <w:pPr>
                              <w:jc w:val="center"/>
                            </w:pPr>
                            <w:r>
                              <w:rPr>
                                <w:noProof/>
                                <w14:ligatures w14:val="standardContextual"/>
                              </w:rPr>
                              <w:drawing>
                                <wp:inline distT="0" distB="0" distL="0" distR="0" wp14:anchorId="1BCCCC3F" wp14:editId="2E6776DA">
                                  <wp:extent cx="1080000" cy="1080000"/>
                                  <wp:effectExtent l="0" t="0" r="6350" b="6350"/>
                                  <wp:docPr id="877988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8164" name="Picture 14"/>
                                          <pic:cNvPicPr/>
                                        </pic:nvPicPr>
                                        <pic:blipFill>
                                          <a:blip r:embed="rId6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62" w:history="1">
                              <w:r w:rsidRPr="002669F3">
                                <w:rPr>
                                  <w:rStyle w:val="Hyperlink"/>
                                </w:rPr>
                                <w:t>Council for disabled children</w:t>
                              </w:r>
                              <w:r w:rsidRPr="002669F3">
                                <w:rPr>
                                  <w:rStyle w:val="Hyperlink"/>
                                </w:rPr>
                                <w:br/>
                                <w:t>- early support cerebral palsy</w:t>
                              </w:r>
                            </w:hyperlink>
                          </w:p>
                        </w:txbxContent>
                      </wps:txbx>
                      <wps:bodyPr rot="0" vert="horz" wrap="square" lIns="91440" tIns="45720" rIns="91440" bIns="45720" anchor="ctr" anchorCtr="0">
                        <a:noAutofit/>
                      </wps:bodyPr>
                    </wps:wsp>
                  </a:graphicData>
                </a:graphic>
              </wp:inline>
            </w:drawing>
          </mc:Choice>
          <mc:Fallback>
            <w:pict>
              <v:shape w14:anchorId="682AB83E" id="_x0000_s1036" type="#_x0000_t202" style="width:170.1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" stroked="f">
                <v:textbox>
                  <w:txbxContent>
                    <w:p w14:paraId="29256CD4" w14:textId="7F788411" w:rsidR="002669F3" w:rsidRDefault="002669F3" w:rsidP="002669F3">
                      <w:pPr>
                        <w:jc w:val="center"/>
                      </w:pPr>
                      <w:r>
                        <w:rPr>
                          <w:noProof/>
                          <w14:ligatures w14:val="standardContextual"/>
                        </w:rPr>
                        <w:drawing>
                          <wp:inline distT="0" distB="0" distL="0" distR="0" wp14:anchorId="1BCCCC3F" wp14:editId="2E6776DA">
                            <wp:extent cx="1080000" cy="1080000"/>
                            <wp:effectExtent l="0" t="0" r="6350" b="6350"/>
                            <wp:docPr id="877988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8164" name="Picture 14"/>
                                    <pic:cNvPicPr/>
                                  </pic:nvPicPr>
                                  <pic:blipFill>
                                    <a:blip r:embed="rId6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64" w:history="1">
                        <w:r w:rsidRPr="002669F3">
                          <w:rPr>
                            <w:rStyle w:val="Hyperlink"/>
                          </w:rPr>
                          <w:t>Council for disabled children</w:t>
                        </w:r>
                        <w:r w:rsidRPr="002669F3">
                          <w:rPr>
                            <w:rStyle w:val="Hyperlink"/>
                          </w:rPr>
                          <w:br/>
                          <w:t>- early support cerebral palsy</w:t>
                        </w:r>
                      </w:hyperlink>
                    </w:p>
                  </w:txbxContent>
                </v:textbox>
                <w10:anchorlock/>
              </v:shape>
            </w:pict>
          </mc:Fallback>
        </mc:AlternateContent>
      </w:r>
      <w:r>
        <w:t xml:space="preserve">      </w:t>
      </w:r>
      <w:r>
        <w:rPr>
          <w:noProof/>
        </w:rPr>
        <mc:AlternateContent>
          <mc:Choice Requires="wps">
            <w:drawing>
              <wp:inline distT="0" distB="0" distL="0" distR="0" wp14:anchorId="5A194857" wp14:editId="44E41466">
                <wp:extent cx="2160000" cy="1620000"/>
                <wp:effectExtent l="0" t="0" r="0" b="0"/>
                <wp:docPr id="2034267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620000"/>
                        </a:xfrm>
                        <a:prstGeom prst="rect">
                          <a:avLst/>
                        </a:prstGeom>
                        <a:solidFill>
                          <a:srgbClr val="FFFFFF"/>
                        </a:solidFill>
                        <a:ln w="9525">
                          <a:noFill/>
                          <a:miter lim="800000"/>
                          <a:headEnd/>
                          <a:tailEnd/>
                        </a:ln>
                      </wps:spPr>
                      <wps:txbx>
                        <w:txbxContent>
                          <w:p w14:paraId="78026924" w14:textId="140781BD" w:rsidR="002669F3" w:rsidRDefault="002669F3" w:rsidP="002669F3">
                            <w:pPr>
                              <w:jc w:val="center"/>
                            </w:pPr>
                            <w:r>
                              <w:rPr>
                                <w:noProof/>
                                <w14:ligatures w14:val="standardContextual"/>
                              </w:rPr>
                              <w:drawing>
                                <wp:inline distT="0" distB="0" distL="0" distR="0" wp14:anchorId="0F888257" wp14:editId="19B823BA">
                                  <wp:extent cx="1080000" cy="1080000"/>
                                  <wp:effectExtent l="0" t="0" r="6350" b="6350"/>
                                  <wp:docPr id="16083825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82556" name="Picture 14"/>
                                          <pic:cNvPicPr/>
                                        </pic:nvPicPr>
                                        <pic:blipFill>
                                          <a:blip r:embed="rId6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66" w:history="1">
                              <w:r w:rsidR="00146033" w:rsidRPr="00146033">
                                <w:rPr>
                                  <w:rStyle w:val="Hyperlink"/>
                                </w:rPr>
                                <w:t>Taking the leap</w:t>
                              </w:r>
                              <w:r w:rsidRPr="00146033">
                                <w:rPr>
                                  <w:rStyle w:val="Hyperlink"/>
                                </w:rPr>
                                <w:br/>
                              </w:r>
                              <w:r w:rsidR="00146033" w:rsidRPr="00146033">
                                <w:rPr>
                                  <w:rStyle w:val="Hyperlink"/>
                                </w:rPr>
                                <w:t xml:space="preserve"> - CanChild</w:t>
                              </w:r>
                            </w:hyperlink>
                          </w:p>
                        </w:txbxContent>
                      </wps:txbx>
                      <wps:bodyPr rot="0" vert="horz" wrap="square" lIns="91440" tIns="45720" rIns="91440" bIns="45720" anchor="ctr" anchorCtr="0">
                        <a:noAutofit/>
                      </wps:bodyPr>
                    </wps:wsp>
                  </a:graphicData>
                </a:graphic>
              </wp:inline>
            </w:drawing>
          </mc:Choice>
          <mc:Fallback>
            <w:pict>
              <v:shape w14:anchorId="5A194857" id="_x0000_s1037" type="#_x0000_t202" style="width:170.1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" stroked="f">
                <v:textbox>
                  <w:txbxContent>
                    <w:p w14:paraId="78026924" w14:textId="140781BD" w:rsidR="002669F3" w:rsidRDefault="002669F3" w:rsidP="002669F3">
                      <w:pPr>
                        <w:jc w:val="center"/>
                      </w:pPr>
                      <w:r>
                        <w:rPr>
                          <w:noProof/>
                          <w14:ligatures w14:val="standardContextual"/>
                        </w:rPr>
                        <w:drawing>
                          <wp:inline distT="0" distB="0" distL="0" distR="0" wp14:anchorId="0F888257" wp14:editId="19B823BA">
                            <wp:extent cx="1080000" cy="1080000"/>
                            <wp:effectExtent l="0" t="0" r="6350" b="6350"/>
                            <wp:docPr id="16083825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82556" name="Picture 14"/>
                                    <pic:cNvPicPr/>
                                  </pic:nvPicPr>
                                  <pic:blipFill>
                                    <a:blip r:embed="rId6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68" w:history="1">
                        <w:r w:rsidR="00146033" w:rsidRPr="00146033">
                          <w:rPr>
                            <w:rStyle w:val="Hyperlink"/>
                          </w:rPr>
                          <w:t>Taking the leap</w:t>
                        </w:r>
                        <w:r w:rsidRPr="00146033">
                          <w:rPr>
                            <w:rStyle w:val="Hyperlink"/>
                          </w:rPr>
                          <w:br/>
                        </w:r>
                        <w:r w:rsidR="00146033" w:rsidRPr="00146033">
                          <w:rPr>
                            <w:rStyle w:val="Hyperlink"/>
                          </w:rPr>
                          <w:t xml:space="preserve"> - CanChild</w:t>
                        </w:r>
                      </w:hyperlink>
                    </w:p>
                  </w:txbxContent>
                </v:textbox>
                <w10:anchorlock/>
              </v:shape>
            </w:pict>
          </mc:Fallback>
        </mc:AlternateContent>
      </w:r>
    </w:p>
    <w:p w14:paraId="3FA073E6" w14:textId="6FB65E41" w:rsidR="00EE7842" w:rsidRDefault="00EE7842" w:rsidP="00B1373E">
      <w:pPr>
        <w:pStyle w:val="Heading2"/>
      </w:pPr>
      <w:bookmarkStart w:id="60" w:name="_Toc216443950"/>
      <w:r>
        <w:t>Local Support</w:t>
      </w:r>
      <w:bookmarkEnd w:id="60"/>
    </w:p>
    <w:bookmarkStart w:id="61" w:name="_Toc216443951"/>
    <w:p w14:paraId="098B0D88" w14:textId="424AD8BA" w:rsidR="00EE7842" w:rsidRDefault="0013735C" w:rsidP="00B1373E">
      <w:pPr>
        <w:pStyle w:val="Heading3"/>
      </w:pPr>
      <w:r>
        <w:rPr>
          <w:noProof/>
        </w:rPr>
        <mc:AlternateContent>
          <mc:Choice Requires="wps">
            <w:drawing>
              <wp:anchor distT="0" distB="0" distL="114300" distR="114300" simplePos="0" relativeHeight="251662336" behindDoc="0" locked="0" layoutInCell="1" allowOverlap="1" wp14:anchorId="6F4A7F17" wp14:editId="4C692DD0">
                <wp:simplePos x="0" y="0"/>
                <wp:positionH relativeFrom="margin">
                  <wp:align>right</wp:align>
                </wp:positionH>
                <wp:positionV relativeFrom="paragraph">
                  <wp:posOffset>312420</wp:posOffset>
                </wp:positionV>
                <wp:extent cx="1800000" cy="1620000"/>
                <wp:effectExtent l="0" t="0" r="0" b="0"/>
                <wp:wrapSquare wrapText="bothSides"/>
                <wp:docPr id="1969057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234003D7" w14:textId="5BE69017" w:rsidR="00146033" w:rsidRDefault="00146033" w:rsidP="00146033">
                            <w:pPr>
                              <w:jc w:val="center"/>
                            </w:pPr>
                            <w:r>
                              <w:rPr>
                                <w:noProof/>
                                <w14:ligatures w14:val="standardContextual"/>
                              </w:rPr>
                              <w:drawing>
                                <wp:inline distT="0" distB="0" distL="0" distR="0" wp14:anchorId="69E0020E" wp14:editId="7E9C3951">
                                  <wp:extent cx="1080000" cy="1080000"/>
                                  <wp:effectExtent l="0" t="0" r="6350" b="6350"/>
                                  <wp:docPr id="152256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6252" name="Picture 14"/>
                                          <pic:cNvPicPr/>
                                        </pic:nvPicPr>
                                        <pic:blipFill>
                                          <a:blip r:embed="rId6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70" w:history="1">
                              <w:r w:rsidRPr="00146033">
                                <w:rPr>
                                  <w:rStyle w:val="Hyperlink"/>
                                </w:rPr>
                                <w:t>The Hull SEND Local Offer</w:t>
                              </w:r>
                              <w:r w:rsidR="0013735C">
                                <w:rPr>
                                  <w:rStyle w:val="Hyperlink"/>
                                </w:rPr>
                                <w:t xml:space="preserve"> </w:t>
                              </w:r>
                              <w:r w:rsidRPr="00146033">
                                <w:rPr>
                                  <w:rStyle w:val="Hyperlink"/>
                                </w:rPr>
                                <w:t>- SENDIASS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A7F17" id="_x0000_s1038" type="#_x0000_t202" style="position:absolute;margin-left:90.55pt;margin-top:24.6pt;width:141.75pt;height:127.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ePDA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" stroked="f">
                <v:textbox>
                  <w:txbxContent>
                    <w:p w14:paraId="234003D7" w14:textId="5BE69017" w:rsidR="00146033" w:rsidRDefault="00146033" w:rsidP="00146033">
                      <w:pPr>
                        <w:jc w:val="center"/>
                      </w:pPr>
                      <w:r>
                        <w:rPr>
                          <w:noProof/>
                          <w14:ligatures w14:val="standardContextual"/>
                        </w:rPr>
                        <w:drawing>
                          <wp:inline distT="0" distB="0" distL="0" distR="0" wp14:anchorId="69E0020E" wp14:editId="7E9C3951">
                            <wp:extent cx="1080000" cy="1080000"/>
                            <wp:effectExtent l="0" t="0" r="6350" b="6350"/>
                            <wp:docPr id="152256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6252" name="Picture 14"/>
                                    <pic:cNvPicPr/>
                                  </pic:nvPicPr>
                                  <pic:blipFill>
                                    <a:blip r:embed="rId7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72" w:history="1">
                        <w:r w:rsidRPr="00146033">
                          <w:rPr>
                            <w:rStyle w:val="Hyperlink"/>
                          </w:rPr>
                          <w:t>The Hull SEND Local Offer</w:t>
                        </w:r>
                        <w:r w:rsidR="0013735C">
                          <w:rPr>
                            <w:rStyle w:val="Hyperlink"/>
                          </w:rPr>
                          <w:t xml:space="preserve"> </w:t>
                        </w:r>
                        <w:r w:rsidRPr="00146033">
                          <w:rPr>
                            <w:rStyle w:val="Hyperlink"/>
                          </w:rPr>
                          <w:t>- SENDIASS</w:t>
                        </w:r>
                      </w:hyperlink>
                    </w:p>
                  </w:txbxContent>
                </v:textbox>
                <w10:wrap type="square" anchorx="margin"/>
              </v:shape>
            </w:pict>
          </mc:Fallback>
        </mc:AlternateContent>
      </w:r>
      <w:r w:rsidR="00EE7842">
        <w:t>Accessing support for learning and school</w:t>
      </w:r>
      <w:bookmarkEnd w:id="61"/>
    </w:p>
    <w:p w14:paraId="3692DF1E" w14:textId="6245D42C" w:rsidR="00EE7842" w:rsidRDefault="00EE7842" w:rsidP="004E5DBA">
      <w:r>
        <w:t xml:space="preserve">If you feel your child is struggling with their learning and may need additional support at school, speaking to the school’s SENCO is a good place to start. They are a Special Educational Needs Coordinator and will be able to offer you support. </w:t>
      </w:r>
    </w:p>
    <w:p w14:paraId="29A57C36" w14:textId="06F3C0F8" w:rsidR="00146033" w:rsidRDefault="00EE7842" w:rsidP="007476A4">
      <w:r>
        <w:t>You can also speak to SENDIASS, a Special Educational Needs and Disabilities Information, Advice &amp; Support Service who offer free advice around how to access support for your child and their learning needs. They can advise on processes such as getting an educational health care plan (EHCP) to have more individualised support.</w:t>
      </w:r>
    </w:p>
    <w:p w14:paraId="5F371A60" w14:textId="41E052E7" w:rsidR="007476A4" w:rsidRPr="007476A4" w:rsidRDefault="00EE7842" w:rsidP="007476A4">
      <w:pPr>
        <w:pStyle w:val="ListParagraph"/>
        <w:numPr>
          <w:ilvl w:val="0"/>
          <w:numId w:val="16"/>
        </w:numPr>
        <w:rPr>
          <w:b/>
          <w:bCs/>
        </w:rPr>
      </w:pPr>
      <w:r w:rsidRPr="00B1373E">
        <w:t>Hull SENDIASS helpline:</w:t>
      </w:r>
      <w:r w:rsidRPr="007476A4">
        <w:rPr>
          <w:b/>
          <w:bCs/>
        </w:rPr>
        <w:t xml:space="preserve"> 01482 467540</w:t>
      </w:r>
      <w:r w:rsidR="007476A4">
        <w:rPr>
          <w:b/>
          <w:bCs/>
        </w:rPr>
        <w:br/>
      </w:r>
    </w:p>
    <w:p w14:paraId="57B9DFA6" w14:textId="55D93278" w:rsidR="00EE7842" w:rsidRPr="007476A4" w:rsidRDefault="00EE7842" w:rsidP="007476A4">
      <w:pPr>
        <w:pStyle w:val="ListParagraph"/>
        <w:numPr>
          <w:ilvl w:val="0"/>
          <w:numId w:val="16"/>
        </w:numPr>
        <w:rPr>
          <w:b/>
          <w:bCs/>
        </w:rPr>
      </w:pPr>
      <w:r w:rsidRPr="00B1373E">
        <w:t>East Riding SENDIASS helpline:</w:t>
      </w:r>
      <w:r w:rsidRPr="007476A4">
        <w:rPr>
          <w:b/>
          <w:bCs/>
        </w:rPr>
        <w:t xml:space="preserve"> 01482 396469</w:t>
      </w:r>
      <w:r w:rsidR="007476A4">
        <w:rPr>
          <w:b/>
          <w:bCs/>
        </w:rPr>
        <w:br/>
      </w:r>
    </w:p>
    <w:p w14:paraId="10C5D114" w14:textId="77777777" w:rsidR="00EE7842" w:rsidRDefault="00EE7842" w:rsidP="004E5DBA">
      <w:r>
        <w:t>Your Health visitor can also help you in initiating referral for Early support and Portage.</w:t>
      </w:r>
    </w:p>
    <w:p w14:paraId="0FF2A3B7" w14:textId="0FE411DD" w:rsidR="00EE7842" w:rsidRDefault="00EE7842" w:rsidP="00146033">
      <w:pPr>
        <w:pStyle w:val="ListParagraph"/>
        <w:numPr>
          <w:ilvl w:val="0"/>
          <w:numId w:val="12"/>
        </w:numPr>
      </w:pPr>
      <w:r>
        <w:t>Hull IPHNs Email:</w:t>
      </w:r>
      <w:r w:rsidR="00146033">
        <w:br/>
      </w:r>
      <w:hyperlink r:id="rId73" w:history="1">
        <w:r w:rsidR="00146033" w:rsidRPr="00E2270D">
          <w:rPr>
            <w:rStyle w:val="Hyperlink"/>
          </w:rPr>
          <w:t>hull.cypcommunityservices@nhs.net</w:t>
        </w:r>
      </w:hyperlink>
      <w:r w:rsidR="00146033">
        <w:br/>
      </w:r>
      <w:r>
        <w:t>01482 259600</w:t>
      </w:r>
      <w:r w:rsidR="00146033">
        <w:br/>
      </w:r>
    </w:p>
    <w:p w14:paraId="6A7F66D7" w14:textId="0CB58A68" w:rsidR="00EE7842" w:rsidRDefault="00EE7842" w:rsidP="00146033">
      <w:pPr>
        <w:pStyle w:val="ListParagraph"/>
        <w:numPr>
          <w:ilvl w:val="0"/>
          <w:numId w:val="12"/>
        </w:numPr>
      </w:pPr>
      <w:r>
        <w:t>East Riding ISPHN Email:</w:t>
      </w:r>
      <w:r w:rsidR="00146033">
        <w:br/>
      </w:r>
      <w:hyperlink r:id="rId74" w:history="1">
        <w:r w:rsidR="00146033" w:rsidRPr="00E2270D">
          <w:rPr>
            <w:rStyle w:val="Hyperlink"/>
          </w:rPr>
          <w:t>hnf-tr.isphnspoc@nhs.net</w:t>
        </w:r>
      </w:hyperlink>
      <w:r w:rsidR="00146033">
        <w:br/>
      </w:r>
      <w:r>
        <w:t>01482 689689</w:t>
      </w:r>
    </w:p>
    <w:p w14:paraId="7A0EBF7B" w14:textId="77777777" w:rsidR="00C91DB9" w:rsidRDefault="00C91DB9">
      <w:pPr>
        <w:rPr>
          <w:rFonts w:asciiTheme="minorHAnsi" w:eastAsiaTheme="majorEastAsia" w:hAnsiTheme="minorHAnsi" w:cstheme="majorBidi"/>
          <w:color w:val="004689" w:themeColor="accent1" w:themeShade="BF"/>
          <w:kern w:val="2"/>
          <w:sz w:val="28"/>
          <w:szCs w:val="28"/>
          <w14:ligatures w14:val="standardContextual"/>
        </w:rPr>
      </w:pPr>
      <w:bookmarkStart w:id="62" w:name="_Toc216443952"/>
      <w:r>
        <w:br w:type="page"/>
      </w:r>
    </w:p>
    <w:p w14:paraId="731D650E" w14:textId="6762CBCF" w:rsidR="00EE7842" w:rsidRDefault="007476A4" w:rsidP="00B1373E">
      <w:pPr>
        <w:pStyle w:val="Heading3"/>
      </w:pPr>
      <w:r>
        <w:rPr>
          <w:noProof/>
        </w:rPr>
        <w:lastRenderedPageBreak/>
        <mc:AlternateContent>
          <mc:Choice Requires="wps">
            <w:drawing>
              <wp:anchor distT="0" distB="0" distL="114300" distR="114300" simplePos="0" relativeHeight="251663360" behindDoc="0" locked="0" layoutInCell="1" allowOverlap="1" wp14:anchorId="3065A6D1" wp14:editId="7BE78F3A">
                <wp:simplePos x="0" y="0"/>
                <wp:positionH relativeFrom="margin">
                  <wp:align>right</wp:align>
                </wp:positionH>
                <wp:positionV relativeFrom="paragraph">
                  <wp:posOffset>476</wp:posOffset>
                </wp:positionV>
                <wp:extent cx="1620000" cy="1620000"/>
                <wp:effectExtent l="0" t="0" r="0" b="0"/>
                <wp:wrapSquare wrapText="bothSides"/>
                <wp:docPr id="1885433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620000"/>
                        </a:xfrm>
                        <a:prstGeom prst="rect">
                          <a:avLst/>
                        </a:prstGeom>
                        <a:solidFill>
                          <a:srgbClr val="FFFFFF"/>
                        </a:solidFill>
                        <a:ln w="9525">
                          <a:noFill/>
                          <a:miter lim="800000"/>
                          <a:headEnd/>
                          <a:tailEnd/>
                        </a:ln>
                      </wps:spPr>
                      <wps:txbx>
                        <w:txbxContent>
                          <w:p w14:paraId="541CC6C7" w14:textId="2626FCB2" w:rsidR="007B124F" w:rsidRDefault="007B124F" w:rsidP="007B124F">
                            <w:pPr>
                              <w:jc w:val="center"/>
                            </w:pPr>
                            <w:r>
                              <w:rPr>
                                <w:noProof/>
                                <w14:ligatures w14:val="standardContextual"/>
                              </w:rPr>
                              <w:drawing>
                                <wp:inline distT="0" distB="0" distL="0" distR="0" wp14:anchorId="6F029183" wp14:editId="0A1130FF">
                                  <wp:extent cx="1080000" cy="1080000"/>
                                  <wp:effectExtent l="0" t="0" r="6350" b="6350"/>
                                  <wp:docPr id="1354656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6252" name="Picture 14"/>
                                          <pic:cNvPicPr/>
                                        </pic:nvPicPr>
                                        <pic:blipFill>
                                          <a:blip r:embed="rId6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75" w:history="1">
                              <w:r w:rsidRPr="007B124F">
                                <w:rPr>
                                  <w:rStyle w:val="Hyperlink"/>
                                </w:rPr>
                                <w:t>portage.org.uk</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5A6D1" id="_x0000_s1039" type="#_x0000_t202" style="position:absolute;margin-left:76.35pt;margin-top:.05pt;width:127.55pt;height:127.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" stroked="f">
                <v:textbox>
                  <w:txbxContent>
                    <w:p w14:paraId="541CC6C7" w14:textId="2626FCB2" w:rsidR="007B124F" w:rsidRDefault="007B124F" w:rsidP="007B124F">
                      <w:pPr>
                        <w:jc w:val="center"/>
                      </w:pPr>
                      <w:r>
                        <w:rPr>
                          <w:noProof/>
                          <w14:ligatures w14:val="standardContextual"/>
                        </w:rPr>
                        <w:drawing>
                          <wp:inline distT="0" distB="0" distL="0" distR="0" wp14:anchorId="6F029183" wp14:editId="0A1130FF">
                            <wp:extent cx="1080000" cy="1080000"/>
                            <wp:effectExtent l="0" t="0" r="6350" b="6350"/>
                            <wp:docPr id="1354656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6252" name="Picture 14"/>
                                    <pic:cNvPicPr/>
                                  </pic:nvPicPr>
                                  <pic:blipFill>
                                    <a:blip r:embed="rId7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76" w:history="1">
                        <w:r w:rsidRPr="007B124F">
                          <w:rPr>
                            <w:rStyle w:val="Hyperlink"/>
                          </w:rPr>
                          <w:t>portage.org.uk</w:t>
                        </w:r>
                      </w:hyperlink>
                    </w:p>
                  </w:txbxContent>
                </v:textbox>
                <w10:wrap type="square" anchorx="margin"/>
              </v:shape>
            </w:pict>
          </mc:Fallback>
        </mc:AlternateContent>
      </w:r>
      <w:r w:rsidR="00EE7842">
        <w:t>Portage</w:t>
      </w:r>
      <w:bookmarkEnd w:id="62"/>
    </w:p>
    <w:p w14:paraId="49BAC15F" w14:textId="311B5021" w:rsidR="00EE7842" w:rsidRDefault="00EE7842" w:rsidP="004E5DBA">
      <w:r>
        <w:t>Portage is a home-visiting educational service for pre-school children and their families.</w:t>
      </w:r>
    </w:p>
    <w:p w14:paraId="3D50C9FD" w14:textId="6F3AA206" w:rsidR="00EE7842" w:rsidRDefault="00EE7842" w:rsidP="004E5DBA">
      <w:r>
        <w:t>Portage aims to</w:t>
      </w:r>
      <w:r w:rsidR="00146033">
        <w:t xml:space="preserve"> w</w:t>
      </w:r>
      <w:r>
        <w:t>ork with families to help them develop a quality of life and experience, for themselves and their young children, in which they can learn together and play together.</w:t>
      </w:r>
      <w:r w:rsidR="0013735C">
        <w:br/>
      </w:r>
    </w:p>
    <w:p w14:paraId="17BD4C17" w14:textId="44D2D5D9" w:rsidR="007B124F" w:rsidRDefault="007B124F" w:rsidP="007B124F">
      <w:pPr>
        <w:jc w:val="center"/>
      </w:pPr>
    </w:p>
    <w:p w14:paraId="42B31E34" w14:textId="00B3529F" w:rsidR="00EE7842" w:rsidRDefault="00EE7842" w:rsidP="00B1373E">
      <w:pPr>
        <w:pStyle w:val="Heading3"/>
      </w:pPr>
      <w:bookmarkStart w:id="63" w:name="_Toc216443953"/>
      <w:r>
        <w:t>Interventions for behaviour and emotional issues</w:t>
      </w:r>
      <w:bookmarkEnd w:id="63"/>
    </w:p>
    <w:p w14:paraId="6C9A79A5" w14:textId="77777777" w:rsidR="00EE7842" w:rsidRDefault="00EE7842" w:rsidP="004E5DBA">
      <w:r>
        <w:t>It is not easy to receive any medical diagnosis for your child, and this can bring about new emotions and challenges. The Mencap and Scope website has some useful pages on dealing with a disability diagnosis and thinking about the future:</w:t>
      </w:r>
    </w:p>
    <w:p w14:paraId="6B790425" w14:textId="77777777" w:rsidR="007B124F" w:rsidRDefault="007B124F" w:rsidP="007B124F">
      <w:pPr>
        <w:jc w:val="center"/>
      </w:pPr>
      <w:r>
        <w:rPr>
          <w:noProof/>
        </w:rPr>
        <mc:AlternateContent>
          <mc:Choice Requires="wps">
            <w:drawing>
              <wp:inline distT="0" distB="0" distL="0" distR="0" wp14:anchorId="1CA0EEB6" wp14:editId="5CE3B858">
                <wp:extent cx="1800000" cy="1620000"/>
                <wp:effectExtent l="0" t="0" r="0" b="0"/>
                <wp:docPr id="759752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4DF239E8" w14:textId="6C69F8BE" w:rsidR="007B124F" w:rsidRDefault="007B124F" w:rsidP="007B124F">
                            <w:pPr>
                              <w:jc w:val="center"/>
                            </w:pPr>
                            <w:r>
                              <w:rPr>
                                <w:noProof/>
                                <w14:ligatures w14:val="standardContextual"/>
                              </w:rPr>
                              <w:drawing>
                                <wp:inline distT="0" distB="0" distL="0" distR="0" wp14:anchorId="60A44AA7" wp14:editId="39031CA2">
                                  <wp:extent cx="1080000" cy="1080000"/>
                                  <wp:effectExtent l="0" t="0" r="6350" b="6350"/>
                                  <wp:docPr id="634958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8734" name="Picture 14"/>
                                          <pic:cNvPicPr/>
                                        </pic:nvPicPr>
                                        <pic:blipFill>
                                          <a:blip r:embed="rId7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78" w:history="1">
                              <w:r w:rsidRPr="007B124F">
                                <w:rPr>
                                  <w:rStyle w:val="Hyperlink"/>
                                </w:rPr>
                                <w:t>Diagnosis</w:t>
                              </w:r>
                              <w:r w:rsidRPr="007B124F">
                                <w:rPr>
                                  <w:rStyle w:val="Hyperlink"/>
                                </w:rPr>
                                <w:br/>
                                <w:t>- Mencap</w:t>
                              </w:r>
                            </w:hyperlink>
                          </w:p>
                        </w:txbxContent>
                      </wps:txbx>
                      <wps:bodyPr rot="0" vert="horz" wrap="square" lIns="91440" tIns="45720" rIns="91440" bIns="45720" anchor="ctr" anchorCtr="0">
                        <a:noAutofit/>
                      </wps:bodyPr>
                    </wps:wsp>
                  </a:graphicData>
                </a:graphic>
              </wp:inline>
            </w:drawing>
          </mc:Choice>
          <mc:Fallback>
            <w:pict>
              <v:shape w14:anchorId="1CA0EEB6" id="_x0000_s1040"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2DA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" stroked="f">
                <v:textbox>
                  <w:txbxContent>
                    <w:p w14:paraId="4DF239E8" w14:textId="6C69F8BE" w:rsidR="007B124F" w:rsidRDefault="007B124F" w:rsidP="007B124F">
                      <w:pPr>
                        <w:jc w:val="center"/>
                      </w:pPr>
                      <w:r>
                        <w:rPr>
                          <w:noProof/>
                          <w14:ligatures w14:val="standardContextual"/>
                        </w:rPr>
                        <w:drawing>
                          <wp:inline distT="0" distB="0" distL="0" distR="0" wp14:anchorId="60A44AA7" wp14:editId="39031CA2">
                            <wp:extent cx="1080000" cy="1080000"/>
                            <wp:effectExtent l="0" t="0" r="6350" b="6350"/>
                            <wp:docPr id="634958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8734"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0" w:history="1">
                        <w:r w:rsidRPr="007B124F">
                          <w:rPr>
                            <w:rStyle w:val="Hyperlink"/>
                          </w:rPr>
                          <w:t>Diagnosis</w:t>
                        </w:r>
                        <w:r w:rsidRPr="007B124F">
                          <w:rPr>
                            <w:rStyle w:val="Hyperlink"/>
                          </w:rPr>
                          <w:br/>
                          <w:t>- Mencap</w:t>
                        </w:r>
                      </w:hyperlink>
                    </w:p>
                  </w:txbxContent>
                </v:textbox>
                <w10:anchorlock/>
              </v:shape>
            </w:pict>
          </mc:Fallback>
        </mc:AlternateContent>
      </w:r>
      <w:r>
        <w:t xml:space="preserve">      </w:t>
      </w:r>
      <w:r>
        <w:rPr>
          <w:noProof/>
        </w:rPr>
        <mc:AlternateContent>
          <mc:Choice Requires="wps">
            <w:drawing>
              <wp:inline distT="0" distB="0" distL="0" distR="0" wp14:anchorId="47EE7B01" wp14:editId="20D34FAB">
                <wp:extent cx="1800000" cy="1620000"/>
                <wp:effectExtent l="0" t="0" r="0" b="0"/>
                <wp:docPr id="1655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7A43F591" w14:textId="26E077B0" w:rsidR="007B124F" w:rsidRDefault="007B124F" w:rsidP="007B124F">
                            <w:pPr>
                              <w:jc w:val="center"/>
                            </w:pPr>
                            <w:r>
                              <w:rPr>
                                <w:noProof/>
                                <w14:ligatures w14:val="standardContextual"/>
                              </w:rPr>
                              <w:drawing>
                                <wp:inline distT="0" distB="0" distL="0" distR="0" wp14:anchorId="1C30AC4C" wp14:editId="381E13BA">
                                  <wp:extent cx="1080000" cy="1080000"/>
                                  <wp:effectExtent l="0" t="0" r="6350" b="6350"/>
                                  <wp:docPr id="12016724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2404" name="Picture 14"/>
                                          <pic:cNvPicPr/>
                                        </pic:nvPicPr>
                                        <pic:blipFill>
                                          <a:blip r:embed="rId8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2" w:history="1">
                              <w:r w:rsidRPr="007B124F">
                                <w:rPr>
                                  <w:rStyle w:val="Hyperlink"/>
                                </w:rPr>
                                <w:t>Families with disabled children</w:t>
                              </w:r>
                              <w:r w:rsidR="0013735C">
                                <w:rPr>
                                  <w:rStyle w:val="Hyperlink"/>
                                </w:rPr>
                                <w:t xml:space="preserve"> </w:t>
                              </w:r>
                              <w:r w:rsidRPr="007B124F">
                                <w:rPr>
                                  <w:rStyle w:val="Hyperlink"/>
                                </w:rPr>
                                <w:t>- Scope</w:t>
                              </w:r>
                            </w:hyperlink>
                          </w:p>
                        </w:txbxContent>
                      </wps:txbx>
                      <wps:bodyPr rot="0" vert="horz" wrap="square" lIns="91440" tIns="45720" rIns="91440" bIns="45720" anchor="ctr" anchorCtr="0">
                        <a:noAutofit/>
                      </wps:bodyPr>
                    </wps:wsp>
                  </a:graphicData>
                </a:graphic>
              </wp:inline>
            </w:drawing>
          </mc:Choice>
          <mc:Fallback>
            <w:pict>
              <v:shape w14:anchorId="47EE7B01" id="_x0000_s1041"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RQDA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" stroked="f">
                <v:textbox>
                  <w:txbxContent>
                    <w:p w14:paraId="7A43F591" w14:textId="26E077B0" w:rsidR="007B124F" w:rsidRDefault="007B124F" w:rsidP="007B124F">
                      <w:pPr>
                        <w:jc w:val="center"/>
                      </w:pPr>
                      <w:r>
                        <w:rPr>
                          <w:noProof/>
                          <w14:ligatures w14:val="standardContextual"/>
                        </w:rPr>
                        <w:drawing>
                          <wp:inline distT="0" distB="0" distL="0" distR="0" wp14:anchorId="1C30AC4C" wp14:editId="381E13BA">
                            <wp:extent cx="1080000" cy="1080000"/>
                            <wp:effectExtent l="0" t="0" r="6350" b="6350"/>
                            <wp:docPr id="12016724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2404" name="Picture 14"/>
                                    <pic:cNvPicPr/>
                                  </pic:nvPicPr>
                                  <pic:blipFill>
                                    <a:blip r:embed="rId8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4" w:history="1">
                        <w:r w:rsidRPr="007B124F">
                          <w:rPr>
                            <w:rStyle w:val="Hyperlink"/>
                          </w:rPr>
                          <w:t>Families with disabled children</w:t>
                        </w:r>
                        <w:r w:rsidR="0013735C">
                          <w:rPr>
                            <w:rStyle w:val="Hyperlink"/>
                          </w:rPr>
                          <w:t xml:space="preserve"> </w:t>
                        </w:r>
                        <w:r w:rsidRPr="007B124F">
                          <w:rPr>
                            <w:rStyle w:val="Hyperlink"/>
                          </w:rPr>
                          <w:t>- Scope</w:t>
                        </w:r>
                      </w:hyperlink>
                    </w:p>
                  </w:txbxContent>
                </v:textbox>
                <w10:anchorlock/>
              </v:shape>
            </w:pict>
          </mc:Fallback>
        </mc:AlternateContent>
      </w:r>
    </w:p>
    <w:p w14:paraId="5DC35AD6" w14:textId="3D08C340" w:rsidR="00EE7842" w:rsidRDefault="00EE7842" w:rsidP="00B1373E">
      <w:pPr>
        <w:pStyle w:val="Heading3"/>
      </w:pPr>
      <w:bookmarkStart w:id="64" w:name="_Toc216443954"/>
      <w:r>
        <w:t>Mental and Emotional Wellbeing</w:t>
      </w:r>
      <w:bookmarkEnd w:id="64"/>
    </w:p>
    <w:p w14:paraId="2A80B1E3" w14:textId="35693027" w:rsidR="00EE7842" w:rsidRDefault="00EE7842" w:rsidP="004E5DBA">
      <w:r>
        <w:t>MIND-Ed and Youngminds also has free modules to access for parents on a wide range of supportive topics:</w:t>
      </w:r>
    </w:p>
    <w:p w14:paraId="53B482A0" w14:textId="77777777" w:rsidR="00502C70" w:rsidRDefault="00502C70" w:rsidP="00502C70">
      <w:pPr>
        <w:jc w:val="center"/>
      </w:pPr>
      <w:r>
        <w:rPr>
          <w:noProof/>
        </w:rPr>
        <mc:AlternateContent>
          <mc:Choice Requires="wps">
            <w:drawing>
              <wp:inline distT="0" distB="0" distL="0" distR="0" wp14:anchorId="4F0406C5" wp14:editId="34320907">
                <wp:extent cx="1800000" cy="1620000"/>
                <wp:effectExtent l="0" t="0" r="0" b="0"/>
                <wp:docPr id="1686349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0F74E0C0" w14:textId="7E911D38" w:rsidR="00502C70" w:rsidRDefault="00502C70" w:rsidP="00502C70">
                            <w:pPr>
                              <w:jc w:val="center"/>
                            </w:pPr>
                            <w:r>
                              <w:rPr>
                                <w:noProof/>
                                <w14:ligatures w14:val="standardContextual"/>
                              </w:rPr>
                              <w:drawing>
                                <wp:inline distT="0" distB="0" distL="0" distR="0" wp14:anchorId="3037359A" wp14:editId="7FB35B5C">
                                  <wp:extent cx="1080000" cy="1080000"/>
                                  <wp:effectExtent l="0" t="0" r="6350" b="6350"/>
                                  <wp:docPr id="138810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8734"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5" w:history="1">
                              <w:r w:rsidRPr="00502C70">
                                <w:rPr>
                                  <w:rStyle w:val="Hyperlink"/>
                                </w:rPr>
                                <w:t>MindED</w:t>
                              </w:r>
                            </w:hyperlink>
                          </w:p>
                        </w:txbxContent>
                      </wps:txbx>
                      <wps:bodyPr rot="0" vert="horz" wrap="square" lIns="91440" tIns="45720" rIns="91440" bIns="45720" anchor="ctr" anchorCtr="0">
                        <a:noAutofit/>
                      </wps:bodyPr>
                    </wps:wsp>
                  </a:graphicData>
                </a:graphic>
              </wp:inline>
            </w:drawing>
          </mc:Choice>
          <mc:Fallback>
            <w:pict>
              <v:shape w14:anchorId="4F0406C5" id="_x0000_s1042"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ihDA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" stroked="f">
                <v:textbox>
                  <w:txbxContent>
                    <w:p w14:paraId="0F74E0C0" w14:textId="7E911D38" w:rsidR="00502C70" w:rsidRDefault="00502C70" w:rsidP="00502C70">
                      <w:pPr>
                        <w:jc w:val="center"/>
                      </w:pPr>
                      <w:r>
                        <w:rPr>
                          <w:noProof/>
                          <w14:ligatures w14:val="standardContextual"/>
                        </w:rPr>
                        <w:drawing>
                          <wp:inline distT="0" distB="0" distL="0" distR="0" wp14:anchorId="3037359A" wp14:editId="7FB35B5C">
                            <wp:extent cx="1080000" cy="1080000"/>
                            <wp:effectExtent l="0" t="0" r="6350" b="6350"/>
                            <wp:docPr id="138810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8734"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6" w:history="1">
                        <w:r w:rsidRPr="00502C70">
                          <w:rPr>
                            <w:rStyle w:val="Hyperlink"/>
                          </w:rPr>
                          <w:t>MindED</w:t>
                        </w:r>
                      </w:hyperlink>
                    </w:p>
                  </w:txbxContent>
                </v:textbox>
                <w10:anchorlock/>
              </v:shape>
            </w:pict>
          </mc:Fallback>
        </mc:AlternateContent>
      </w:r>
      <w:r>
        <w:t xml:space="preserve">      </w:t>
      </w:r>
      <w:r>
        <w:rPr>
          <w:noProof/>
        </w:rPr>
        <mc:AlternateContent>
          <mc:Choice Requires="wps">
            <w:drawing>
              <wp:inline distT="0" distB="0" distL="0" distR="0" wp14:anchorId="4234294E" wp14:editId="341490DB">
                <wp:extent cx="1800000" cy="1620000"/>
                <wp:effectExtent l="0" t="0" r="0" b="0"/>
                <wp:docPr id="1431005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72BD7F43" w14:textId="1406019F" w:rsidR="00502C70" w:rsidRDefault="00502C70" w:rsidP="00502C70">
                            <w:pPr>
                              <w:jc w:val="center"/>
                            </w:pPr>
                            <w:r>
                              <w:rPr>
                                <w:noProof/>
                                <w14:ligatures w14:val="standardContextual"/>
                              </w:rPr>
                              <w:drawing>
                                <wp:inline distT="0" distB="0" distL="0" distR="0" wp14:anchorId="1912A714" wp14:editId="54AA35B3">
                                  <wp:extent cx="1080000" cy="1080000"/>
                                  <wp:effectExtent l="0" t="0" r="6350" b="6350"/>
                                  <wp:docPr id="1499181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81748" name="Picture 14"/>
                                          <pic:cNvPicPr/>
                                        </pic:nvPicPr>
                                        <pic:blipFill>
                                          <a:blip r:embed="rId8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88" w:history="1">
                              <w:r w:rsidR="00FE21F4" w:rsidRPr="00FE21F4">
                                <w:rPr>
                                  <w:rStyle w:val="Hyperlink"/>
                                </w:rPr>
                                <w:t>Youngminds</w:t>
                              </w:r>
                            </w:hyperlink>
                          </w:p>
                        </w:txbxContent>
                      </wps:txbx>
                      <wps:bodyPr rot="0" vert="horz" wrap="square" lIns="91440" tIns="45720" rIns="91440" bIns="45720" anchor="ctr" anchorCtr="0">
                        <a:noAutofit/>
                      </wps:bodyPr>
                    </wps:wsp>
                  </a:graphicData>
                </a:graphic>
              </wp:inline>
            </w:drawing>
          </mc:Choice>
          <mc:Fallback>
            <w:pict>
              <v:shape w14:anchorId="4234294E" id="_x0000_s1043"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NHDQIAAAEEAAAOAAAAZHJzL2Uyb0RvYy54bWysU9uO2yAQfa/Uf0C8N3aiZC9WnNU221SV&#10;thdp2w/AGMeomKEDiZ1+fQfszabtW1UeEMMM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" stroked="f">
                <v:textbox>
                  <w:txbxContent>
                    <w:p w14:paraId="72BD7F43" w14:textId="1406019F" w:rsidR="00502C70" w:rsidRDefault="00502C70" w:rsidP="00502C70">
                      <w:pPr>
                        <w:jc w:val="center"/>
                      </w:pPr>
                      <w:r>
                        <w:rPr>
                          <w:noProof/>
                          <w14:ligatures w14:val="standardContextual"/>
                        </w:rPr>
                        <w:drawing>
                          <wp:inline distT="0" distB="0" distL="0" distR="0" wp14:anchorId="1912A714" wp14:editId="54AA35B3">
                            <wp:extent cx="1080000" cy="1080000"/>
                            <wp:effectExtent l="0" t="0" r="6350" b="6350"/>
                            <wp:docPr id="1499181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81748" name="Picture 14"/>
                                    <pic:cNvPicPr/>
                                  </pic:nvPicPr>
                                  <pic:blipFill>
                                    <a:blip r:embed="rId8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90" w:history="1">
                        <w:r w:rsidR="00FE21F4" w:rsidRPr="00FE21F4">
                          <w:rPr>
                            <w:rStyle w:val="Hyperlink"/>
                          </w:rPr>
                          <w:t>Youngminds</w:t>
                        </w:r>
                      </w:hyperlink>
                    </w:p>
                  </w:txbxContent>
                </v:textbox>
                <w10:anchorlock/>
              </v:shape>
            </w:pict>
          </mc:Fallback>
        </mc:AlternateContent>
      </w:r>
    </w:p>
    <w:p w14:paraId="01649E77" w14:textId="77777777" w:rsidR="00EE7842" w:rsidRDefault="00EE7842" w:rsidP="004E5DBA">
      <w:r>
        <w:t xml:space="preserve">Parents/ adults can seek support via their GP if there are specific areas they need support with individually. </w:t>
      </w:r>
    </w:p>
    <w:p w14:paraId="711D19F7" w14:textId="77777777" w:rsidR="007476A4" w:rsidRDefault="007476A4">
      <w:pPr>
        <w:rPr>
          <w:rFonts w:asciiTheme="minorHAnsi" w:eastAsiaTheme="majorEastAsia" w:hAnsiTheme="minorHAnsi" w:cstheme="majorBidi"/>
          <w:color w:val="004689" w:themeColor="accent1" w:themeShade="BF"/>
          <w:kern w:val="2"/>
          <w:sz w:val="28"/>
          <w:szCs w:val="28"/>
          <w14:ligatures w14:val="standardContextual"/>
        </w:rPr>
      </w:pPr>
      <w:bookmarkStart w:id="65" w:name="_Toc216443955"/>
      <w:r>
        <w:br w:type="page"/>
      </w:r>
    </w:p>
    <w:p w14:paraId="0C1FE558" w14:textId="6C2201E7" w:rsidR="00EE7842" w:rsidRDefault="0013735C" w:rsidP="00B1373E">
      <w:pPr>
        <w:pStyle w:val="Heading3"/>
      </w:pPr>
      <w:r>
        <w:rPr>
          <w:noProof/>
        </w:rPr>
        <w:lastRenderedPageBreak/>
        <mc:AlternateContent>
          <mc:Choice Requires="wps">
            <w:drawing>
              <wp:anchor distT="0" distB="0" distL="114300" distR="114300" simplePos="0" relativeHeight="251664384" behindDoc="0" locked="0" layoutInCell="1" allowOverlap="1" wp14:anchorId="05781DE7" wp14:editId="3E91836A">
                <wp:simplePos x="0" y="0"/>
                <wp:positionH relativeFrom="margin">
                  <wp:align>right</wp:align>
                </wp:positionH>
                <wp:positionV relativeFrom="paragraph">
                  <wp:posOffset>2857</wp:posOffset>
                </wp:positionV>
                <wp:extent cx="1980000" cy="1620000"/>
                <wp:effectExtent l="0" t="0" r="1270" b="0"/>
                <wp:wrapSquare wrapText="bothSides"/>
                <wp:docPr id="178317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620000"/>
                        </a:xfrm>
                        <a:prstGeom prst="rect">
                          <a:avLst/>
                        </a:prstGeom>
                        <a:solidFill>
                          <a:srgbClr val="FFFFFF"/>
                        </a:solidFill>
                        <a:ln w="9525">
                          <a:noFill/>
                          <a:miter lim="800000"/>
                          <a:headEnd/>
                          <a:tailEnd/>
                        </a:ln>
                      </wps:spPr>
                      <wps:txbx>
                        <w:txbxContent>
                          <w:p w14:paraId="35C0FDB0" w14:textId="2D6F9040" w:rsidR="000365E1" w:rsidRDefault="000365E1" w:rsidP="000365E1">
                            <w:pPr>
                              <w:jc w:val="center"/>
                            </w:pPr>
                            <w:r>
                              <w:rPr>
                                <w:noProof/>
                                <w14:ligatures w14:val="standardContextual"/>
                              </w:rPr>
                              <w:drawing>
                                <wp:inline distT="0" distB="0" distL="0" distR="0" wp14:anchorId="3E2732D8" wp14:editId="7582D56B">
                                  <wp:extent cx="1080000" cy="1080000"/>
                                  <wp:effectExtent l="0" t="0" r="6350" b="6350"/>
                                  <wp:docPr id="9052549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4903" name="Picture 14"/>
                                          <pic:cNvPicPr/>
                                        </pic:nvPicPr>
                                        <pic:blipFill>
                                          <a:blip r:embed="rId9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92" w:history="1">
                              <w:r>
                                <w:rPr>
                                  <w:rStyle w:val="Hyperlink"/>
                                </w:rPr>
                                <w:t>The Challenging Behaviour Foundation</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781DE7" id="_x0000_s1044" type="#_x0000_t202" style="position:absolute;margin-left:104.7pt;margin-top:.2pt;width:155.9pt;height:12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iSDgIAAAEEAAAOAAAAZHJzL2Uyb0RvYy54bWysU8GO0zAQvSPxD5bvNG3VLm3UdLV0KUJa&#10;FqSFD3Acp7FwPGbsNilfz9jJdgvcED5YHs/4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" stroked="f">
                <v:textbox>
                  <w:txbxContent>
                    <w:p w14:paraId="35C0FDB0" w14:textId="2D6F9040" w:rsidR="000365E1" w:rsidRDefault="000365E1" w:rsidP="000365E1">
                      <w:pPr>
                        <w:jc w:val="center"/>
                      </w:pPr>
                      <w:r>
                        <w:rPr>
                          <w:noProof/>
                          <w14:ligatures w14:val="standardContextual"/>
                        </w:rPr>
                        <w:drawing>
                          <wp:inline distT="0" distB="0" distL="0" distR="0" wp14:anchorId="3E2732D8" wp14:editId="7582D56B">
                            <wp:extent cx="1080000" cy="1080000"/>
                            <wp:effectExtent l="0" t="0" r="6350" b="6350"/>
                            <wp:docPr id="9052549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4903" name="Picture 14"/>
                                    <pic:cNvPicPr/>
                                  </pic:nvPicPr>
                                  <pic:blipFill>
                                    <a:blip r:embed="rId9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94" w:history="1">
                        <w:r>
                          <w:rPr>
                            <w:rStyle w:val="Hyperlink"/>
                          </w:rPr>
                          <w:t>The Challenging Behaviour Foundation</w:t>
                        </w:r>
                      </w:hyperlink>
                    </w:p>
                  </w:txbxContent>
                </v:textbox>
                <w10:wrap type="square" anchorx="margin"/>
              </v:shape>
            </w:pict>
          </mc:Fallback>
        </mc:AlternateContent>
      </w:r>
      <w:r w:rsidR="00EE7842">
        <w:t>Behavioural difficulties and Neurodiversity assessments</w:t>
      </w:r>
      <w:bookmarkEnd w:id="65"/>
    </w:p>
    <w:p w14:paraId="3EAE1798" w14:textId="72135EA0" w:rsidR="00EE7842" w:rsidRDefault="00EE7842" w:rsidP="004E5DBA">
      <w:r>
        <w:t>The challenges a young person with CP experiences can make behaviours that are challenging to others more likely at times or in some situations. Understanding the purpose of these behaviours will help support the young person, as behaviour is often a way of communicating a need.</w:t>
      </w:r>
    </w:p>
    <w:p w14:paraId="1CFB8081" w14:textId="45E39DFA" w:rsidR="000365E1" w:rsidRDefault="00EE7842" w:rsidP="007476A4">
      <w:r>
        <w:t>The challenging behaviour website contains useful information, resources and support</w:t>
      </w:r>
      <w:r w:rsidR="007476A4">
        <w:t>.</w:t>
      </w:r>
    </w:p>
    <w:p w14:paraId="25EF5FE7" w14:textId="300325F5" w:rsidR="00EE7842" w:rsidRDefault="0013735C" w:rsidP="004E5DBA">
      <w:r>
        <w:rPr>
          <w:noProof/>
        </w:rPr>
        <mc:AlternateContent>
          <mc:Choice Requires="wps">
            <w:drawing>
              <wp:anchor distT="0" distB="0" distL="114300" distR="114300" simplePos="0" relativeHeight="251665408" behindDoc="0" locked="0" layoutInCell="1" allowOverlap="1" wp14:anchorId="3EB1D616" wp14:editId="57B1EC89">
                <wp:simplePos x="0" y="0"/>
                <wp:positionH relativeFrom="margin">
                  <wp:align>right</wp:align>
                </wp:positionH>
                <wp:positionV relativeFrom="paragraph">
                  <wp:posOffset>51752</wp:posOffset>
                </wp:positionV>
                <wp:extent cx="1980000" cy="1980000"/>
                <wp:effectExtent l="0" t="0" r="1270" b="1270"/>
                <wp:wrapSquare wrapText="bothSides"/>
                <wp:docPr id="50329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980000"/>
                        </a:xfrm>
                        <a:prstGeom prst="rect">
                          <a:avLst/>
                        </a:prstGeom>
                        <a:solidFill>
                          <a:srgbClr val="FFFFFF"/>
                        </a:solidFill>
                        <a:ln w="9525">
                          <a:noFill/>
                          <a:miter lim="800000"/>
                          <a:headEnd/>
                          <a:tailEnd/>
                        </a:ln>
                      </wps:spPr>
                      <wps:txbx>
                        <w:txbxContent>
                          <w:p w14:paraId="67A90162" w14:textId="77777777" w:rsidR="00AA32BB" w:rsidRDefault="000365E1" w:rsidP="00AA32BB">
                            <w:pPr>
                              <w:jc w:val="center"/>
                            </w:pPr>
                            <w:r>
                              <w:rPr>
                                <w:noProof/>
                                <w14:ligatures w14:val="standardContextual"/>
                              </w:rPr>
                              <w:drawing>
                                <wp:inline distT="0" distB="0" distL="0" distR="0" wp14:anchorId="5B660731" wp14:editId="486981C5">
                                  <wp:extent cx="1080000" cy="1080000"/>
                                  <wp:effectExtent l="0" t="0" r="6350" b="6350"/>
                                  <wp:docPr id="529496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6871" name="Picture 14"/>
                                          <pic:cNvPicPr/>
                                        </pic:nvPicPr>
                                        <pic:blipFill>
                                          <a:blip r:embed="rId9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96" w:history="1">
                              <w:r w:rsidR="00AA32BB" w:rsidRPr="00AA32BB">
                                <w:rPr>
                                  <w:rStyle w:val="Hyperlink"/>
                                </w:rPr>
                                <w:t>Emotional and mental health support - The East Riding Safeguarding Children Partnership (ERSCP)</w:t>
                              </w:r>
                            </w:hyperlink>
                          </w:p>
                          <w:p w14:paraId="7115012B" w14:textId="59A6F6B3" w:rsidR="000365E1" w:rsidRDefault="000365E1" w:rsidP="00AA32BB">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1D616" id="_x0000_s1045" type="#_x0000_t202" style="position:absolute;margin-left:104.7pt;margin-top:4.05pt;width:155.9pt;height:155.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" stroked="f">
                <v:textbox>
                  <w:txbxContent>
                    <w:p w14:paraId="67A90162" w14:textId="77777777" w:rsidR="00AA32BB" w:rsidRDefault="000365E1" w:rsidP="00AA32BB">
                      <w:pPr>
                        <w:jc w:val="center"/>
                      </w:pPr>
                      <w:r>
                        <w:rPr>
                          <w:noProof/>
                          <w14:ligatures w14:val="standardContextual"/>
                        </w:rPr>
                        <w:drawing>
                          <wp:inline distT="0" distB="0" distL="0" distR="0" wp14:anchorId="5B660731" wp14:editId="486981C5">
                            <wp:extent cx="1080000" cy="1080000"/>
                            <wp:effectExtent l="0" t="0" r="6350" b="6350"/>
                            <wp:docPr id="529496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6871" name="Picture 14"/>
                                    <pic:cNvPicPr/>
                                  </pic:nvPicPr>
                                  <pic:blipFill>
                                    <a:blip r:embed="rId9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98" w:history="1">
                        <w:r w:rsidR="00AA32BB" w:rsidRPr="00AA32BB">
                          <w:rPr>
                            <w:rStyle w:val="Hyperlink"/>
                          </w:rPr>
                          <w:t>Emotional and mental health support - The East Riding Safeguarding Children Partnership (ERSCP)</w:t>
                        </w:r>
                      </w:hyperlink>
                    </w:p>
                    <w:p w14:paraId="7115012B" w14:textId="59A6F6B3" w:rsidR="000365E1" w:rsidRDefault="000365E1" w:rsidP="00AA32BB">
                      <w:pPr>
                        <w:jc w:val="center"/>
                      </w:pPr>
                    </w:p>
                  </w:txbxContent>
                </v:textbox>
                <w10:wrap type="square" anchorx="margin"/>
              </v:shape>
            </w:pict>
          </mc:Fallback>
        </mc:AlternateContent>
      </w:r>
      <w:r w:rsidR="00EE7842">
        <w:t>Children and Young People may sometimes show a range of needs and emotions through their actions and behaviour. Consider factors such as pain, discomfort, frustration, communication difficulties, sources and experiences of sadness and anxiety and difficulties in school.</w:t>
      </w:r>
    </w:p>
    <w:p w14:paraId="6B3EE89F" w14:textId="3692924B" w:rsidR="00EE7842" w:rsidRDefault="00EE7842" w:rsidP="004E5DBA">
      <w:r>
        <w:t>If support is needed around behavioural difficulties for someone with cerebral palsy you can seek targeted support from specialist nurses. You could also talk to your child’s school. Sometimes it helps to work out how to support a child to know whether any difficulties are seen at home, school, other places or everywhere. Consider referral to:</w:t>
      </w:r>
    </w:p>
    <w:p w14:paraId="676F1571" w14:textId="7A8DC1C6" w:rsidR="00EE7842" w:rsidRPr="000365E1" w:rsidRDefault="0013735C" w:rsidP="000365E1">
      <w:pPr>
        <w:pStyle w:val="ListParagraph"/>
        <w:numPr>
          <w:ilvl w:val="0"/>
          <w:numId w:val="13"/>
        </w:numPr>
        <w:rPr>
          <w:b/>
          <w:bCs/>
        </w:rPr>
      </w:pPr>
      <w:r>
        <w:rPr>
          <w:noProof/>
        </w:rPr>
        <mc:AlternateContent>
          <mc:Choice Requires="wps">
            <w:drawing>
              <wp:anchor distT="0" distB="0" distL="114300" distR="114300" simplePos="0" relativeHeight="251666432" behindDoc="0" locked="0" layoutInCell="1" allowOverlap="1" wp14:anchorId="1AE2ADBF" wp14:editId="014BFF7A">
                <wp:simplePos x="0" y="0"/>
                <wp:positionH relativeFrom="margin">
                  <wp:align>right</wp:align>
                </wp:positionH>
                <wp:positionV relativeFrom="paragraph">
                  <wp:posOffset>380365</wp:posOffset>
                </wp:positionV>
                <wp:extent cx="1980000" cy="1800000"/>
                <wp:effectExtent l="0" t="0" r="1270" b="0"/>
                <wp:wrapSquare wrapText="bothSides"/>
                <wp:docPr id="163217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800000"/>
                        </a:xfrm>
                        <a:prstGeom prst="rect">
                          <a:avLst/>
                        </a:prstGeom>
                        <a:solidFill>
                          <a:srgbClr val="FFFFFF"/>
                        </a:solidFill>
                        <a:ln w="9525">
                          <a:noFill/>
                          <a:miter lim="800000"/>
                          <a:headEnd/>
                          <a:tailEnd/>
                        </a:ln>
                      </wps:spPr>
                      <wps:txbx>
                        <w:txbxContent>
                          <w:p w14:paraId="4432CD3A" w14:textId="1BB96878" w:rsidR="00AA32BB" w:rsidRDefault="00AA32BB" w:rsidP="00AA32BB">
                            <w:pPr>
                              <w:jc w:val="center"/>
                            </w:pPr>
                            <w:r>
                              <w:rPr>
                                <w:noProof/>
                                <w14:ligatures w14:val="standardContextual"/>
                              </w:rPr>
                              <w:drawing>
                                <wp:inline distT="0" distB="0" distL="0" distR="0" wp14:anchorId="2231308C" wp14:editId="5FBB90E0">
                                  <wp:extent cx="1080000" cy="1080000"/>
                                  <wp:effectExtent l="0" t="0" r="6350" b="6350"/>
                                  <wp:docPr id="1804563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3168" name="Picture 14"/>
                                          <pic:cNvPicPr/>
                                        </pic:nvPicPr>
                                        <pic:blipFill>
                                          <a:blip r:embed="rId9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00" w:history="1">
                              <w:r w:rsidRPr="00AA32BB">
                                <w:rPr>
                                  <w:rStyle w:val="Hyperlink"/>
                                </w:rPr>
                                <w:t>Children's Neurodiversity Front Door Team</w:t>
                              </w:r>
                              <w:r w:rsidR="0013735C">
                                <w:rPr>
                                  <w:rStyle w:val="Hyperlink"/>
                                </w:rPr>
                                <w:br/>
                              </w:r>
                              <w:r w:rsidRPr="00AA32BB">
                                <w:rPr>
                                  <w:rStyle w:val="Hyperlink"/>
                                </w:rPr>
                                <w:t>- Connect NHS</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2ADBF" id="_x0000_s1046" type="#_x0000_t202" style="position:absolute;left:0;text-align:left;margin-left:104.7pt;margin-top:29.95pt;width:155.9pt;height:141.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" stroked="f">
                <v:textbox>
                  <w:txbxContent>
                    <w:p w14:paraId="4432CD3A" w14:textId="1BB96878" w:rsidR="00AA32BB" w:rsidRDefault="00AA32BB" w:rsidP="00AA32BB">
                      <w:pPr>
                        <w:jc w:val="center"/>
                      </w:pPr>
                      <w:r>
                        <w:rPr>
                          <w:noProof/>
                          <w14:ligatures w14:val="standardContextual"/>
                        </w:rPr>
                        <w:drawing>
                          <wp:inline distT="0" distB="0" distL="0" distR="0" wp14:anchorId="2231308C" wp14:editId="5FBB90E0">
                            <wp:extent cx="1080000" cy="1080000"/>
                            <wp:effectExtent l="0" t="0" r="6350" b="6350"/>
                            <wp:docPr id="1804563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3168" name="Picture 14"/>
                                    <pic:cNvPicPr/>
                                  </pic:nvPicPr>
                                  <pic:blipFill>
                                    <a:blip r:embed="rId10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02" w:history="1">
                        <w:r w:rsidRPr="00AA32BB">
                          <w:rPr>
                            <w:rStyle w:val="Hyperlink"/>
                          </w:rPr>
                          <w:t>Children's Neurodiversity Front Door Team</w:t>
                        </w:r>
                        <w:r w:rsidR="0013735C">
                          <w:rPr>
                            <w:rStyle w:val="Hyperlink"/>
                          </w:rPr>
                          <w:br/>
                        </w:r>
                        <w:r w:rsidRPr="00AA32BB">
                          <w:rPr>
                            <w:rStyle w:val="Hyperlink"/>
                          </w:rPr>
                          <w:t>- Connect NHS</w:t>
                        </w:r>
                      </w:hyperlink>
                    </w:p>
                  </w:txbxContent>
                </v:textbox>
                <w10:wrap type="square" anchorx="margin"/>
              </v:shape>
            </w:pict>
          </mc:Fallback>
        </mc:AlternateContent>
      </w:r>
      <w:r w:rsidR="000365E1">
        <w:t>Children’s</w:t>
      </w:r>
      <w:r w:rsidR="00EE7842">
        <w:t xml:space="preserve"> Wellbeing Practitioner</w:t>
      </w:r>
      <w:r w:rsidR="000365E1">
        <w:t xml:space="preserve"> </w:t>
      </w:r>
      <w:r w:rsidR="00EE7842">
        <w:t>/</w:t>
      </w:r>
      <w:r w:rsidR="000365E1">
        <w:t xml:space="preserve"> </w:t>
      </w:r>
      <w:r w:rsidR="00EE7842">
        <w:t>Education Mental Health Practitioner (MHST)</w:t>
      </w:r>
      <w:r w:rsidR="000365E1">
        <w:br/>
      </w:r>
      <w:r w:rsidR="00EE7842">
        <w:t>Telephone</w:t>
      </w:r>
      <w:r w:rsidR="000365E1">
        <w:t>:</w:t>
      </w:r>
      <w:r w:rsidR="00EE7842">
        <w:t xml:space="preserve"> </w:t>
      </w:r>
      <w:r w:rsidR="00EE7842" w:rsidRPr="000365E1">
        <w:rPr>
          <w:b/>
          <w:bCs/>
        </w:rPr>
        <w:t>01482 303688</w:t>
      </w:r>
    </w:p>
    <w:p w14:paraId="2B968FA8" w14:textId="382B9206" w:rsidR="00EE7842" w:rsidRDefault="00EE7842" w:rsidP="000365E1">
      <w:pPr>
        <w:pStyle w:val="ListParagraph"/>
        <w:numPr>
          <w:ilvl w:val="0"/>
          <w:numId w:val="13"/>
        </w:numPr>
      </w:pPr>
      <w:r>
        <w:t>Mind Counselling</w:t>
      </w:r>
      <w:r w:rsidR="000365E1">
        <w:br/>
        <w:t xml:space="preserve">Telephone: </w:t>
      </w:r>
      <w:r w:rsidRPr="000365E1">
        <w:rPr>
          <w:b/>
          <w:bCs/>
        </w:rPr>
        <w:t>01482 240200</w:t>
      </w:r>
    </w:p>
    <w:p w14:paraId="0392DB33" w14:textId="3017D559" w:rsidR="000365E1" w:rsidRPr="0013735C" w:rsidRDefault="00EE7842" w:rsidP="0013735C">
      <w:pPr>
        <w:pStyle w:val="ListParagraph"/>
        <w:numPr>
          <w:ilvl w:val="0"/>
          <w:numId w:val="13"/>
        </w:numPr>
        <w:rPr>
          <w:b/>
          <w:bCs/>
        </w:rPr>
      </w:pPr>
      <w:r>
        <w:t xml:space="preserve">East Riding </w:t>
      </w:r>
      <w:r w:rsidR="000365E1">
        <w:t>Children’s</w:t>
      </w:r>
      <w:r>
        <w:t xml:space="preserve"> Wellbeing Practitioners (ERYC)</w:t>
      </w:r>
      <w:r w:rsidR="000365E1">
        <w:br/>
        <w:t xml:space="preserve">Telephone: </w:t>
      </w:r>
      <w:r w:rsidRPr="000365E1">
        <w:rPr>
          <w:b/>
          <w:bCs/>
        </w:rPr>
        <w:t>01482 391700</w:t>
      </w:r>
    </w:p>
    <w:p w14:paraId="28015340" w14:textId="245AA175" w:rsidR="00EE7842" w:rsidRDefault="00EE7842" w:rsidP="004E5DBA">
      <w:r>
        <w:t>For concerns about Autism</w:t>
      </w:r>
      <w:r w:rsidR="00AA32BB">
        <w:t xml:space="preserve"> </w:t>
      </w:r>
      <w:r>
        <w:t>/ ADHD the referral pathway is through the Neurodiversity service, please discuss with SENCO at school</w:t>
      </w:r>
      <w:r w:rsidR="00AA32BB">
        <w:t>.</w:t>
      </w:r>
    </w:p>
    <w:p w14:paraId="13AB25EF" w14:textId="092D9731" w:rsidR="00EE7842" w:rsidRDefault="00EE7842" w:rsidP="00903B08">
      <w:pPr>
        <w:jc w:val="center"/>
      </w:pPr>
    </w:p>
    <w:p w14:paraId="14D0AA5B" w14:textId="77777777" w:rsidR="00EE7842" w:rsidRDefault="00EE7842" w:rsidP="00B1373E">
      <w:pPr>
        <w:pStyle w:val="Heading3"/>
      </w:pPr>
      <w:bookmarkStart w:id="66" w:name="_Toc216443956"/>
      <w:r>
        <w:t>Social Care</w:t>
      </w:r>
      <w:bookmarkEnd w:id="66"/>
    </w:p>
    <w:p w14:paraId="242426EC" w14:textId="77777777" w:rsidR="00EE7842" w:rsidRDefault="00EE7842" w:rsidP="004E5DBA">
      <w:r>
        <w:t>Children's Social Care Team is a specialist service with a remit to work with children and young people with a severe disability and complex needs and their families.  Children often require an integrated approach across Health, Education and Social Care and may require long term support from the specialist Social Work Team throughout their childhood and into adulthood.</w:t>
      </w:r>
    </w:p>
    <w:p w14:paraId="19F5F89D" w14:textId="26D637B6" w:rsidR="00EE7842" w:rsidRDefault="00EE7842" w:rsidP="004E5DBA">
      <w:r>
        <w:t>They can help provide you with information, support and advice. They can</w:t>
      </w:r>
      <w:r w:rsidR="00903B08">
        <w:t>:</w:t>
      </w:r>
    </w:p>
    <w:p w14:paraId="0C4F6073" w14:textId="16F22B4E" w:rsidR="00EE7842" w:rsidRDefault="00EE7842" w:rsidP="00903B08">
      <w:pPr>
        <w:pStyle w:val="ListParagraph"/>
        <w:numPr>
          <w:ilvl w:val="0"/>
          <w:numId w:val="14"/>
        </w:numPr>
      </w:pPr>
      <w:r>
        <w:t>advise you about aids, equipment and adaptations to the home</w:t>
      </w:r>
    </w:p>
    <w:p w14:paraId="5C33E535" w14:textId="76CA7525" w:rsidR="00EE7842" w:rsidRDefault="00EE7842" w:rsidP="00903B08">
      <w:pPr>
        <w:pStyle w:val="ListParagraph"/>
        <w:numPr>
          <w:ilvl w:val="0"/>
          <w:numId w:val="14"/>
        </w:numPr>
      </w:pPr>
      <w:r>
        <w:t>provide information and advice about financial help available to you and child with a disability or additional needs, such as direct payments</w:t>
      </w:r>
    </w:p>
    <w:p w14:paraId="4DECFC64" w14:textId="39598D95" w:rsidR="00EE7842" w:rsidRDefault="00EE7842" w:rsidP="00903B08">
      <w:pPr>
        <w:pStyle w:val="ListParagraph"/>
        <w:numPr>
          <w:ilvl w:val="0"/>
          <w:numId w:val="14"/>
        </w:numPr>
      </w:pPr>
      <w:r>
        <w:t>help you find activities for your child throughout the year</w:t>
      </w:r>
    </w:p>
    <w:p w14:paraId="179B75E0" w14:textId="08211D7C" w:rsidR="00EE7842" w:rsidRDefault="00EE7842" w:rsidP="00903B08">
      <w:pPr>
        <w:pStyle w:val="ListParagraph"/>
        <w:numPr>
          <w:ilvl w:val="0"/>
          <w:numId w:val="14"/>
        </w:numPr>
      </w:pPr>
      <w:r>
        <w:t>provide information about support groups for you and your child</w:t>
      </w:r>
    </w:p>
    <w:p w14:paraId="4205DB48" w14:textId="1057C1B6" w:rsidR="00EE7842" w:rsidRDefault="00EE7842" w:rsidP="00903B08">
      <w:pPr>
        <w:pStyle w:val="ListParagraph"/>
        <w:numPr>
          <w:ilvl w:val="0"/>
          <w:numId w:val="14"/>
        </w:numPr>
      </w:pPr>
      <w:r>
        <w:t>provide you with information about short breaks and holiday activities for you and your child</w:t>
      </w:r>
    </w:p>
    <w:p w14:paraId="75BA28E1" w14:textId="04841C96" w:rsidR="00EE7842" w:rsidRDefault="00EE7842" w:rsidP="00903B08">
      <w:pPr>
        <w:pStyle w:val="ListParagraph"/>
        <w:numPr>
          <w:ilvl w:val="0"/>
          <w:numId w:val="14"/>
        </w:numPr>
      </w:pPr>
      <w:r>
        <w:t>provide information about help with parking using the blue badge scheme, and how to apply</w:t>
      </w:r>
    </w:p>
    <w:p w14:paraId="01BF23C6" w14:textId="2669A3A6" w:rsidR="00EE7842" w:rsidRDefault="00EE7842" w:rsidP="00903B08">
      <w:pPr>
        <w:pStyle w:val="ListParagraph"/>
        <w:numPr>
          <w:ilvl w:val="0"/>
          <w:numId w:val="14"/>
        </w:numPr>
      </w:pPr>
      <w:r>
        <w:t>provide advice and support in moving on to adult services</w:t>
      </w:r>
    </w:p>
    <w:p w14:paraId="27628D95" w14:textId="77777777" w:rsidR="00C91DB9" w:rsidRDefault="00C91DB9">
      <w:pPr>
        <w:rPr>
          <w:rFonts w:asciiTheme="minorHAnsi" w:eastAsiaTheme="majorEastAsia" w:hAnsiTheme="minorHAnsi" w:cstheme="majorBidi"/>
          <w:color w:val="004689" w:themeColor="accent1" w:themeShade="BF"/>
          <w:kern w:val="2"/>
          <w:sz w:val="28"/>
          <w:szCs w:val="28"/>
          <w14:ligatures w14:val="standardContextual"/>
        </w:rPr>
      </w:pPr>
      <w:bookmarkStart w:id="67" w:name="_Toc216443957"/>
      <w:r>
        <w:br w:type="page"/>
      </w:r>
    </w:p>
    <w:p w14:paraId="1CCC02ED" w14:textId="68372A67" w:rsidR="00EE7842" w:rsidRDefault="00EE7842" w:rsidP="00B1373E">
      <w:pPr>
        <w:pStyle w:val="Heading3"/>
      </w:pPr>
      <w:r>
        <w:lastRenderedPageBreak/>
        <w:t>The Local Offer website– Hull and East Riding of Yorkshire</w:t>
      </w:r>
      <w:bookmarkEnd w:id="67"/>
      <w:r>
        <w:t xml:space="preserve"> </w:t>
      </w:r>
    </w:p>
    <w:p w14:paraId="59990714" w14:textId="6A85213E" w:rsidR="00EE7842" w:rsidRDefault="00EE7842" w:rsidP="004E5DBA">
      <w:r>
        <w:t>This is where you can find a range of services available in the area to support parents, children and young people aged 0–25 years with Special Educational Needs and Disability (SEND). The Local Offer aims to make it as easy as possible for children, young people and their families to access services and achieve their goals</w:t>
      </w:r>
      <w:r w:rsidR="00903B08">
        <w:t>.</w:t>
      </w:r>
    </w:p>
    <w:p w14:paraId="7818E74D" w14:textId="77777777" w:rsidR="00903B08" w:rsidRDefault="00903B08" w:rsidP="00903B08">
      <w:pPr>
        <w:jc w:val="center"/>
      </w:pPr>
      <w:r>
        <w:rPr>
          <w:noProof/>
        </w:rPr>
        <mc:AlternateContent>
          <mc:Choice Requires="wps">
            <w:drawing>
              <wp:inline distT="0" distB="0" distL="0" distR="0" wp14:anchorId="6E6E75D9" wp14:editId="7BF6DFFE">
                <wp:extent cx="1800000" cy="1620000"/>
                <wp:effectExtent l="0" t="0" r="0" b="0"/>
                <wp:docPr id="103418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2233EC71" w14:textId="7D3B4DC8" w:rsidR="00903B08" w:rsidRDefault="00903B08" w:rsidP="00903B08">
                            <w:pPr>
                              <w:jc w:val="center"/>
                            </w:pPr>
                            <w:r>
                              <w:rPr>
                                <w:noProof/>
                                <w14:ligatures w14:val="standardContextual"/>
                              </w:rPr>
                              <w:drawing>
                                <wp:inline distT="0" distB="0" distL="0" distR="0" wp14:anchorId="3D02826B" wp14:editId="3BD52286">
                                  <wp:extent cx="1080000" cy="1080000"/>
                                  <wp:effectExtent l="0" t="0" r="6350" b="6350"/>
                                  <wp:docPr id="14985467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46793" name="Picture 14"/>
                                          <pic:cNvPicPr/>
                                        </pic:nvPicPr>
                                        <pic:blipFill>
                                          <a:blip r:embed="rId10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152C10">
                              <w:br/>
                            </w:r>
                            <w:hyperlink r:id="rId104" w:history="1">
                              <w:r w:rsidR="00152C10" w:rsidRPr="00152C10">
                                <w:rPr>
                                  <w:rStyle w:val="Hyperlink"/>
                                </w:rPr>
                                <w:t>Hull SEND Local Offer</w:t>
                              </w:r>
                            </w:hyperlink>
                            <w:r>
                              <w:br/>
                            </w:r>
                          </w:p>
                        </w:txbxContent>
                      </wps:txbx>
                      <wps:bodyPr rot="0" vert="horz" wrap="square" lIns="91440" tIns="45720" rIns="91440" bIns="45720" anchor="ctr" anchorCtr="0">
                        <a:noAutofit/>
                      </wps:bodyPr>
                    </wps:wsp>
                  </a:graphicData>
                </a:graphic>
              </wp:inline>
            </w:drawing>
          </mc:Choice>
          <mc:Fallback>
            <w:pict>
              <v:shape w14:anchorId="6E6E75D9" id="_x0000_s1047"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41DA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" stroked="f">
                <v:textbox>
                  <w:txbxContent>
                    <w:p w14:paraId="2233EC71" w14:textId="7D3B4DC8" w:rsidR="00903B08" w:rsidRDefault="00903B08" w:rsidP="00903B08">
                      <w:pPr>
                        <w:jc w:val="center"/>
                      </w:pPr>
                      <w:r>
                        <w:rPr>
                          <w:noProof/>
                          <w14:ligatures w14:val="standardContextual"/>
                        </w:rPr>
                        <w:drawing>
                          <wp:inline distT="0" distB="0" distL="0" distR="0" wp14:anchorId="3D02826B" wp14:editId="3BD52286">
                            <wp:extent cx="1080000" cy="1080000"/>
                            <wp:effectExtent l="0" t="0" r="6350" b="6350"/>
                            <wp:docPr id="14985467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46793" name="Picture 14"/>
                                    <pic:cNvPicPr/>
                                  </pic:nvPicPr>
                                  <pic:blipFill>
                                    <a:blip r:embed="rId10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rsidR="00152C10">
                        <w:br/>
                      </w:r>
                      <w:hyperlink r:id="rId106" w:history="1">
                        <w:r w:rsidR="00152C10" w:rsidRPr="00152C10">
                          <w:rPr>
                            <w:rStyle w:val="Hyperlink"/>
                          </w:rPr>
                          <w:t>Hull SEND Local Offer</w:t>
                        </w:r>
                      </w:hyperlink>
                      <w:r>
                        <w:br/>
                      </w:r>
                    </w:p>
                  </w:txbxContent>
                </v:textbox>
                <w10:anchorlock/>
              </v:shape>
            </w:pict>
          </mc:Fallback>
        </mc:AlternateContent>
      </w:r>
      <w:r>
        <w:t xml:space="preserve">      </w:t>
      </w:r>
      <w:r>
        <w:rPr>
          <w:noProof/>
        </w:rPr>
        <mc:AlternateContent>
          <mc:Choice Requires="wps">
            <w:drawing>
              <wp:inline distT="0" distB="0" distL="0" distR="0" wp14:anchorId="451D7F4C" wp14:editId="5FB7EF21">
                <wp:extent cx="1800000" cy="1620000"/>
                <wp:effectExtent l="0" t="0" r="0" b="0"/>
                <wp:docPr id="1125412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7BF3917F" w14:textId="15C80444" w:rsidR="00903B08" w:rsidRDefault="00903B08" w:rsidP="00903B08">
                            <w:pPr>
                              <w:jc w:val="center"/>
                            </w:pPr>
                            <w:r>
                              <w:rPr>
                                <w:noProof/>
                                <w14:ligatures w14:val="standardContextual"/>
                              </w:rPr>
                              <w:drawing>
                                <wp:inline distT="0" distB="0" distL="0" distR="0" wp14:anchorId="069EC5BE" wp14:editId="5E22C112">
                                  <wp:extent cx="1080000" cy="1080000"/>
                                  <wp:effectExtent l="0" t="0" r="6350" b="6350"/>
                                  <wp:docPr id="514782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2278" name="Picture 14"/>
                                          <pic:cNvPicPr/>
                                        </pic:nvPicPr>
                                        <pic:blipFill>
                                          <a:blip r:embed="rId10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08" w:history="1">
                              <w:r w:rsidR="00152C10">
                                <w:rPr>
                                  <w:rStyle w:val="Hyperlink"/>
                                </w:rPr>
                                <w:t>Early help family support - hull.gov.uk</w:t>
                              </w:r>
                            </w:hyperlink>
                            <w:r>
                              <w:br/>
                            </w:r>
                          </w:p>
                        </w:txbxContent>
                      </wps:txbx>
                      <wps:bodyPr rot="0" vert="horz" wrap="square" lIns="91440" tIns="45720" rIns="91440" bIns="45720" anchor="ctr" anchorCtr="0">
                        <a:noAutofit/>
                      </wps:bodyPr>
                    </wps:wsp>
                  </a:graphicData>
                </a:graphic>
              </wp:inline>
            </w:drawing>
          </mc:Choice>
          <mc:Fallback>
            <w:pict>
              <v:shape w14:anchorId="451D7F4C" id="_x0000_s1048"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" stroked="f">
                <v:textbox>
                  <w:txbxContent>
                    <w:p w14:paraId="7BF3917F" w14:textId="15C80444" w:rsidR="00903B08" w:rsidRDefault="00903B08" w:rsidP="00903B08">
                      <w:pPr>
                        <w:jc w:val="center"/>
                      </w:pPr>
                      <w:r>
                        <w:rPr>
                          <w:noProof/>
                          <w14:ligatures w14:val="standardContextual"/>
                        </w:rPr>
                        <w:drawing>
                          <wp:inline distT="0" distB="0" distL="0" distR="0" wp14:anchorId="069EC5BE" wp14:editId="5E22C112">
                            <wp:extent cx="1080000" cy="1080000"/>
                            <wp:effectExtent l="0" t="0" r="6350" b="6350"/>
                            <wp:docPr id="514782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2278" name="Picture 14"/>
                                    <pic:cNvPicPr/>
                                  </pic:nvPicPr>
                                  <pic:blipFill>
                                    <a:blip r:embed="rId10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10" w:history="1">
                        <w:r w:rsidR="00152C10">
                          <w:rPr>
                            <w:rStyle w:val="Hyperlink"/>
                          </w:rPr>
                          <w:t>Early help family support - hull.gov.uk</w:t>
                        </w:r>
                      </w:hyperlink>
                      <w:r>
                        <w:br/>
                      </w:r>
                    </w:p>
                  </w:txbxContent>
                </v:textbox>
                <w10:anchorlock/>
              </v:shape>
            </w:pict>
          </mc:Fallback>
        </mc:AlternateContent>
      </w:r>
    </w:p>
    <w:p w14:paraId="040CB21A" w14:textId="241D1EAE" w:rsidR="00EE7842" w:rsidRDefault="00EE7842" w:rsidP="004E5DBA">
      <w:r>
        <w:t>If you are unable to complete the online form you can contact an Early Help Locality Hub on one of the numbers below</w:t>
      </w:r>
      <w:r w:rsidR="00152C10">
        <w:t>:</w:t>
      </w:r>
    </w:p>
    <w:p w14:paraId="76194DDC" w14:textId="75B4ECD5" w:rsidR="00EE7842" w:rsidRPr="00152C10" w:rsidRDefault="00EE7842" w:rsidP="00152C10">
      <w:pPr>
        <w:pStyle w:val="ListParagraph"/>
        <w:numPr>
          <w:ilvl w:val="0"/>
          <w:numId w:val="15"/>
        </w:numPr>
        <w:rPr>
          <w:b/>
          <w:bCs/>
        </w:rPr>
      </w:pPr>
      <w:r>
        <w:t xml:space="preserve">North Locality Hub – </w:t>
      </w:r>
      <w:r w:rsidRPr="00152C10">
        <w:rPr>
          <w:b/>
          <w:bCs/>
        </w:rPr>
        <w:t>01482 828 901</w:t>
      </w:r>
    </w:p>
    <w:p w14:paraId="43CCD686" w14:textId="32D9FC55" w:rsidR="00EE7842" w:rsidRPr="00152C10" w:rsidRDefault="00EE7842" w:rsidP="00152C10">
      <w:pPr>
        <w:pStyle w:val="ListParagraph"/>
        <w:numPr>
          <w:ilvl w:val="0"/>
          <w:numId w:val="15"/>
        </w:numPr>
        <w:rPr>
          <w:b/>
          <w:bCs/>
        </w:rPr>
      </w:pPr>
      <w:r>
        <w:t xml:space="preserve">East Locality Hub – </w:t>
      </w:r>
      <w:r w:rsidRPr="00152C10">
        <w:rPr>
          <w:b/>
          <w:bCs/>
        </w:rPr>
        <w:t>01482 708 953</w:t>
      </w:r>
    </w:p>
    <w:p w14:paraId="244EB836" w14:textId="1BAF0F46" w:rsidR="00EE7842" w:rsidRPr="00152C10" w:rsidRDefault="00EE7842" w:rsidP="00152C10">
      <w:pPr>
        <w:pStyle w:val="ListParagraph"/>
        <w:numPr>
          <w:ilvl w:val="0"/>
          <w:numId w:val="15"/>
        </w:numPr>
        <w:rPr>
          <w:b/>
          <w:bCs/>
        </w:rPr>
      </w:pPr>
      <w:r>
        <w:t>West Locality Hub –</w:t>
      </w:r>
      <w:r w:rsidRPr="00152C10">
        <w:rPr>
          <w:b/>
          <w:bCs/>
        </w:rPr>
        <w:t xml:space="preserve"> 01482 305 770</w:t>
      </w:r>
    </w:p>
    <w:p w14:paraId="13BDDF86" w14:textId="42316474" w:rsidR="005B70E3" w:rsidRDefault="005B70E3" w:rsidP="005B70E3">
      <w:pPr>
        <w:jc w:val="center"/>
      </w:pPr>
      <w:r>
        <w:rPr>
          <w:noProof/>
        </w:rPr>
        <mc:AlternateContent>
          <mc:Choice Requires="wps">
            <w:drawing>
              <wp:inline distT="0" distB="0" distL="0" distR="0" wp14:anchorId="7634E5D4" wp14:editId="1C837857">
                <wp:extent cx="1800000" cy="1620000"/>
                <wp:effectExtent l="0" t="0" r="0" b="0"/>
                <wp:docPr id="2107864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6C874267" w14:textId="12F23423" w:rsidR="005B70E3" w:rsidRDefault="005B70E3" w:rsidP="005B70E3">
                            <w:pPr>
                              <w:jc w:val="center"/>
                            </w:pPr>
                            <w:r>
                              <w:rPr>
                                <w:noProof/>
                                <w14:ligatures w14:val="standardContextual"/>
                              </w:rPr>
                              <w:drawing>
                                <wp:inline distT="0" distB="0" distL="0" distR="0" wp14:anchorId="797BB190" wp14:editId="7F2933CA">
                                  <wp:extent cx="1080000" cy="1080000"/>
                                  <wp:effectExtent l="0" t="0" r="6350" b="6350"/>
                                  <wp:docPr id="2018630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0535" name="Picture 14"/>
                                          <pic:cNvPicPr/>
                                        </pic:nvPicPr>
                                        <pic:blipFill>
                                          <a:blip r:embed="rId1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112" w:history="1">
                              <w:r w:rsidRPr="005B70E3">
                                <w:rPr>
                                  <w:rStyle w:val="Hyperlink"/>
                                </w:rPr>
                                <w:t>East Riding local offer</w:t>
                              </w:r>
                            </w:hyperlink>
                          </w:p>
                        </w:txbxContent>
                      </wps:txbx>
                      <wps:bodyPr rot="0" vert="horz" wrap="square" lIns="91440" tIns="45720" rIns="91440" bIns="45720" anchor="ctr" anchorCtr="0">
                        <a:noAutofit/>
                      </wps:bodyPr>
                    </wps:wsp>
                  </a:graphicData>
                </a:graphic>
              </wp:inline>
            </w:drawing>
          </mc:Choice>
          <mc:Fallback>
            <w:pict>
              <v:shape w14:anchorId="7634E5D4" id="_x0000_s1049"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" stroked="f">
                <v:textbox>
                  <w:txbxContent>
                    <w:p w14:paraId="6C874267" w14:textId="12F23423" w:rsidR="005B70E3" w:rsidRDefault="005B70E3" w:rsidP="005B70E3">
                      <w:pPr>
                        <w:jc w:val="center"/>
                      </w:pPr>
                      <w:r>
                        <w:rPr>
                          <w:noProof/>
                          <w14:ligatures w14:val="standardContextual"/>
                        </w:rPr>
                        <w:drawing>
                          <wp:inline distT="0" distB="0" distL="0" distR="0" wp14:anchorId="797BB190" wp14:editId="7F2933CA">
                            <wp:extent cx="1080000" cy="1080000"/>
                            <wp:effectExtent l="0" t="0" r="6350" b="6350"/>
                            <wp:docPr id="2018630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0535" name="Picture 14"/>
                                    <pic:cNvPicPr/>
                                  </pic:nvPicPr>
                                  <pic:blipFill>
                                    <a:blip r:embed="rId1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114" w:history="1">
                        <w:r w:rsidRPr="005B70E3">
                          <w:rPr>
                            <w:rStyle w:val="Hyperlink"/>
                          </w:rPr>
                          <w:t>East Riding local offer</w:t>
                        </w:r>
                      </w:hyperlink>
                    </w:p>
                  </w:txbxContent>
                </v:textbox>
                <w10:anchorlock/>
              </v:shape>
            </w:pict>
          </mc:Fallback>
        </mc:AlternateContent>
      </w:r>
      <w:r>
        <w:t xml:space="preserve"> </w:t>
      </w:r>
      <w:r w:rsidR="00514B35">
        <w:t xml:space="preserve">      </w:t>
      </w:r>
      <w:r>
        <w:rPr>
          <w:noProof/>
        </w:rPr>
        <mc:AlternateContent>
          <mc:Choice Requires="wps">
            <w:drawing>
              <wp:inline distT="0" distB="0" distL="0" distR="0" wp14:anchorId="5407D881" wp14:editId="2E2386E4">
                <wp:extent cx="1800000" cy="1620000"/>
                <wp:effectExtent l="0" t="0" r="0" b="0"/>
                <wp:docPr id="154163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5937505C" w14:textId="3AD4BCB0" w:rsidR="005B70E3" w:rsidRDefault="005B70E3" w:rsidP="005B70E3">
                            <w:pPr>
                              <w:jc w:val="center"/>
                            </w:pPr>
                            <w:r>
                              <w:rPr>
                                <w:noProof/>
                                <w14:ligatures w14:val="standardContextual"/>
                              </w:rPr>
                              <w:drawing>
                                <wp:inline distT="0" distB="0" distL="0" distR="0" wp14:anchorId="7C8D6AD3" wp14:editId="3C997FBC">
                                  <wp:extent cx="1080000" cy="1080000"/>
                                  <wp:effectExtent l="0" t="0" r="6350" b="6350"/>
                                  <wp:docPr id="300097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97431" name="Picture 14"/>
                                          <pic:cNvPicPr/>
                                        </pic:nvPicPr>
                                        <pic:blipFill>
                                          <a:blip r:embed="rId11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16" w:history="1">
                              <w:r>
                                <w:rPr>
                                  <w:rStyle w:val="Hyperlink"/>
                                </w:rPr>
                                <w:t>East Riding</w:t>
                              </w:r>
                              <w:r>
                                <w:rPr>
                                  <w:rStyle w:val="Hyperlink"/>
                                </w:rPr>
                                <w:br/>
                                <w:t>- Early years SEN help</w:t>
                              </w:r>
                            </w:hyperlink>
                          </w:p>
                        </w:txbxContent>
                      </wps:txbx>
                      <wps:bodyPr rot="0" vert="horz" wrap="square" lIns="91440" tIns="45720" rIns="91440" bIns="45720" anchor="ctr" anchorCtr="0">
                        <a:noAutofit/>
                      </wps:bodyPr>
                    </wps:wsp>
                  </a:graphicData>
                </a:graphic>
              </wp:inline>
            </w:drawing>
          </mc:Choice>
          <mc:Fallback>
            <w:pict>
              <v:shape w14:anchorId="5407D881" id="_x0000_s1050"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r9DQIAAAEE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" stroked="f">
                <v:textbox>
                  <w:txbxContent>
                    <w:p w14:paraId="5937505C" w14:textId="3AD4BCB0" w:rsidR="005B70E3" w:rsidRDefault="005B70E3" w:rsidP="005B70E3">
                      <w:pPr>
                        <w:jc w:val="center"/>
                      </w:pPr>
                      <w:r>
                        <w:rPr>
                          <w:noProof/>
                          <w14:ligatures w14:val="standardContextual"/>
                        </w:rPr>
                        <w:drawing>
                          <wp:inline distT="0" distB="0" distL="0" distR="0" wp14:anchorId="7C8D6AD3" wp14:editId="3C997FBC">
                            <wp:extent cx="1080000" cy="1080000"/>
                            <wp:effectExtent l="0" t="0" r="6350" b="6350"/>
                            <wp:docPr id="300097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97431" name="Picture 14"/>
                                    <pic:cNvPicPr/>
                                  </pic:nvPicPr>
                                  <pic:blipFill>
                                    <a:blip r:embed="rId11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hyperlink r:id="rId118" w:history="1">
                        <w:r>
                          <w:rPr>
                            <w:rStyle w:val="Hyperlink"/>
                          </w:rPr>
                          <w:t>East Riding</w:t>
                        </w:r>
                        <w:r>
                          <w:rPr>
                            <w:rStyle w:val="Hyperlink"/>
                          </w:rPr>
                          <w:br/>
                          <w:t>- Early years SEN help</w:t>
                        </w:r>
                      </w:hyperlink>
                    </w:p>
                  </w:txbxContent>
                </v:textbox>
                <w10:anchorlock/>
              </v:shape>
            </w:pict>
          </mc:Fallback>
        </mc:AlternateContent>
      </w:r>
      <w:r>
        <w:t xml:space="preserve"> </w:t>
      </w:r>
      <w:r w:rsidR="00514B35">
        <w:t xml:space="preserve">      </w:t>
      </w:r>
      <w:r>
        <w:rPr>
          <w:noProof/>
        </w:rPr>
        <mc:AlternateContent>
          <mc:Choice Requires="wps">
            <w:drawing>
              <wp:inline distT="0" distB="0" distL="0" distR="0" wp14:anchorId="2C639580" wp14:editId="4753C3C2">
                <wp:extent cx="1800000" cy="1620000"/>
                <wp:effectExtent l="0" t="0" r="0" b="0"/>
                <wp:docPr id="122547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620000"/>
                        </a:xfrm>
                        <a:prstGeom prst="rect">
                          <a:avLst/>
                        </a:prstGeom>
                        <a:solidFill>
                          <a:srgbClr val="FFFFFF"/>
                        </a:solidFill>
                        <a:ln w="9525">
                          <a:noFill/>
                          <a:miter lim="800000"/>
                          <a:headEnd/>
                          <a:tailEnd/>
                        </a:ln>
                      </wps:spPr>
                      <wps:txbx>
                        <w:txbxContent>
                          <w:p w14:paraId="618EA9D3" w14:textId="07D926A1" w:rsidR="005B70E3" w:rsidRDefault="005B70E3" w:rsidP="005B70E3">
                            <w:pPr>
                              <w:jc w:val="center"/>
                            </w:pPr>
                            <w:r>
                              <w:rPr>
                                <w:noProof/>
                                <w14:ligatures w14:val="standardContextual"/>
                              </w:rPr>
                              <w:drawing>
                                <wp:inline distT="0" distB="0" distL="0" distR="0" wp14:anchorId="198DFD8A" wp14:editId="6D331B6A">
                                  <wp:extent cx="1080000" cy="1080000"/>
                                  <wp:effectExtent l="0" t="0" r="6350" b="6350"/>
                                  <wp:docPr id="2099081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81408" name="Picture 14"/>
                                          <pic:cNvPicPr/>
                                        </pic:nvPicPr>
                                        <pic:blipFill>
                                          <a:blip r:embed="rId11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120" w:history="1">
                              <w:r>
                                <w:rPr>
                                  <w:rStyle w:val="Hyperlink"/>
                                </w:rPr>
                                <w:t>East Riding - Family help</w:t>
                              </w:r>
                            </w:hyperlink>
                          </w:p>
                        </w:txbxContent>
                      </wps:txbx>
                      <wps:bodyPr rot="0" vert="horz" wrap="square" lIns="91440" tIns="45720" rIns="91440" bIns="45720" anchor="ctr" anchorCtr="0">
                        <a:noAutofit/>
                      </wps:bodyPr>
                    </wps:wsp>
                  </a:graphicData>
                </a:graphic>
              </wp:inline>
            </w:drawing>
          </mc:Choice>
          <mc:Fallback>
            <w:pict>
              <v:shape w14:anchorId="2C639580" id="_x0000_s1051" type="#_x0000_t202" style="width:141.7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EbDQIAAAEEAAAOAAAAZHJzL2Uyb0RvYy54bWysU1Fv0zAQfkfiP1h+p2mqdmxR02l0FCGN&#10;gTT4AY7jNBaOz5zdJuXXc3ayrsAbwg+Wz+f7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" stroked="f">
                <v:textbox>
                  <w:txbxContent>
                    <w:p w14:paraId="618EA9D3" w14:textId="07D926A1" w:rsidR="005B70E3" w:rsidRDefault="005B70E3" w:rsidP="005B70E3">
                      <w:pPr>
                        <w:jc w:val="center"/>
                      </w:pPr>
                      <w:r>
                        <w:rPr>
                          <w:noProof/>
                          <w14:ligatures w14:val="standardContextual"/>
                        </w:rPr>
                        <w:drawing>
                          <wp:inline distT="0" distB="0" distL="0" distR="0" wp14:anchorId="198DFD8A" wp14:editId="6D331B6A">
                            <wp:extent cx="1080000" cy="1080000"/>
                            <wp:effectExtent l="0" t="0" r="6350" b="6350"/>
                            <wp:docPr id="2099081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81408" name="Picture 14"/>
                                    <pic:cNvPicPr/>
                                  </pic:nvPicPr>
                                  <pic:blipFill>
                                    <a:blip r:embed="rId12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br/>
                      </w:r>
                      <w:r>
                        <w:br/>
                      </w:r>
                      <w:hyperlink r:id="rId122" w:history="1">
                        <w:r>
                          <w:rPr>
                            <w:rStyle w:val="Hyperlink"/>
                          </w:rPr>
                          <w:t>East Riding - Family help</w:t>
                        </w:r>
                      </w:hyperlink>
                    </w:p>
                  </w:txbxContent>
                </v:textbox>
                <w10:anchorlock/>
              </v:shape>
            </w:pict>
          </mc:Fallback>
        </mc:AlternateContent>
      </w:r>
    </w:p>
    <w:p w14:paraId="55330F91" w14:textId="77777777" w:rsidR="00D66B49" w:rsidRDefault="00EE7842" w:rsidP="004E5DBA">
      <w:pPr>
        <w:sectPr w:rsidR="00D66B49" w:rsidSect="00D52E95">
          <w:headerReference w:type="default" r:id="rId123"/>
          <w:headerReference w:type="first" r:id="rId124"/>
          <w:footerReference w:type="first" r:id="rId125"/>
          <w:pgSz w:w="11906" w:h="16838"/>
          <w:pgMar w:top="720" w:right="720" w:bottom="720" w:left="720" w:header="708" w:footer="708" w:gutter="0"/>
          <w:cols w:space="708"/>
          <w:titlePg/>
          <w:docGrid w:linePitch="360"/>
        </w:sectPr>
      </w:pPr>
      <w:r>
        <w:t xml:space="preserve">Phone </w:t>
      </w:r>
      <w:r w:rsidRPr="005B70E3">
        <w:rPr>
          <w:b/>
          <w:bCs/>
        </w:rPr>
        <w:t>01482 391700</w:t>
      </w:r>
      <w:r>
        <w:t xml:space="preserve"> for a consultation with one of the early help practitioners. Early help practitioners are available Monday to Friday 9am - 4pm.</w:t>
      </w:r>
    </w:p>
    <w:p w14:paraId="296D7AB5" w14:textId="2CF5DF42" w:rsidR="00F3025B" w:rsidRPr="00B1373E" w:rsidRDefault="00F3025B" w:rsidP="00B1373E">
      <w:pPr>
        <w:pStyle w:val="Heading1"/>
      </w:pPr>
      <w:bookmarkStart w:id="68" w:name="_Toc216443958"/>
      <w:r w:rsidRPr="00B1373E">
        <w:lastRenderedPageBreak/>
        <w:t>Section 4 - Helpful Information</w:t>
      </w:r>
      <w:bookmarkEnd w:id="68"/>
    </w:p>
    <w:p w14:paraId="458ECDF4" w14:textId="38795D9A" w:rsidR="00EE7842" w:rsidRDefault="00EE7842" w:rsidP="00F3025B">
      <w:pPr>
        <w:jc w:val="right"/>
      </w:pPr>
      <w:r>
        <w:t>Community Children’s Physiotherapy Service</w:t>
      </w:r>
      <w:r w:rsidR="00F3025B">
        <w:br/>
      </w:r>
      <w:r>
        <w:t>Entrance B</w:t>
      </w:r>
      <w:r w:rsidR="00F3025B">
        <w:br/>
      </w:r>
      <w:r>
        <w:t>Townend Court</w:t>
      </w:r>
      <w:r w:rsidR="00F3025B">
        <w:br/>
      </w:r>
      <w:r>
        <w:t>Cottingham Road</w:t>
      </w:r>
      <w:r w:rsidR="00F3025B">
        <w:br/>
      </w:r>
      <w:r>
        <w:t>Hull</w:t>
      </w:r>
      <w:r w:rsidR="00F3025B">
        <w:br/>
      </w:r>
      <w:r>
        <w:t>HU6 8QR</w:t>
      </w:r>
    </w:p>
    <w:p w14:paraId="4DA8C9FA" w14:textId="77777777" w:rsidR="00EE7842" w:rsidRDefault="00EE7842" w:rsidP="00F3025B">
      <w:pPr>
        <w:jc w:val="right"/>
      </w:pPr>
      <w:r>
        <w:t>Tel: 01482 336774</w:t>
      </w:r>
    </w:p>
    <w:p w14:paraId="5A5F1904" w14:textId="21C33E66" w:rsidR="00EE7842" w:rsidRPr="00514B35" w:rsidRDefault="00EE7842" w:rsidP="00B1373E">
      <w:pPr>
        <w:pStyle w:val="Heading2"/>
        <w:jc w:val="center"/>
        <w:rPr>
          <w:color w:val="auto"/>
          <w:sz w:val="22"/>
          <w:szCs w:val="22"/>
        </w:rPr>
      </w:pPr>
      <w:bookmarkStart w:id="69" w:name="_Toc216443959"/>
      <w:r w:rsidRPr="00514B35">
        <w:rPr>
          <w:color w:val="auto"/>
          <w:sz w:val="22"/>
          <w:szCs w:val="22"/>
        </w:rPr>
        <w:t>CPIPUK</w:t>
      </w:r>
      <w:r w:rsidR="00F3025B" w:rsidRPr="00514B35">
        <w:rPr>
          <w:color w:val="auto"/>
          <w:sz w:val="22"/>
          <w:szCs w:val="22"/>
        </w:rPr>
        <w:br/>
      </w:r>
      <w:r w:rsidRPr="00514B35">
        <w:rPr>
          <w:color w:val="auto"/>
          <w:sz w:val="22"/>
          <w:szCs w:val="22"/>
        </w:rPr>
        <w:t>Cerebral Palsy Integrated Pathway United Kingdom</w:t>
      </w:r>
      <w:bookmarkEnd w:id="69"/>
    </w:p>
    <w:p w14:paraId="3EEA59E5" w14:textId="77777777" w:rsidR="00EE7842" w:rsidRPr="00F3025B" w:rsidRDefault="00EE7842" w:rsidP="004E5DBA">
      <w:pPr>
        <w:rPr>
          <w:b/>
          <w:bCs/>
        </w:rPr>
      </w:pPr>
      <w:r w:rsidRPr="00F3025B">
        <w:rPr>
          <w:b/>
          <w:bCs/>
        </w:rPr>
        <w:t>Information for parents</w:t>
      </w:r>
    </w:p>
    <w:p w14:paraId="492B4867" w14:textId="77777777" w:rsidR="00EE7842" w:rsidRPr="00B1373E" w:rsidRDefault="00EE7842" w:rsidP="00B1373E">
      <w:pPr>
        <w:pStyle w:val="Heading3"/>
        <w:rPr>
          <w:b/>
          <w:bCs/>
          <w:color w:val="auto"/>
          <w:sz w:val="22"/>
          <w:szCs w:val="22"/>
        </w:rPr>
      </w:pPr>
      <w:bookmarkStart w:id="70" w:name="_Toc216443960"/>
      <w:r w:rsidRPr="00B1373E">
        <w:rPr>
          <w:b/>
          <w:bCs/>
          <w:color w:val="auto"/>
          <w:sz w:val="22"/>
          <w:szCs w:val="22"/>
        </w:rPr>
        <w:t>What is ‘CPIPUK’?</w:t>
      </w:r>
      <w:bookmarkEnd w:id="70"/>
    </w:p>
    <w:p w14:paraId="1C856772" w14:textId="77777777" w:rsidR="00EE7842" w:rsidRDefault="00EE7842" w:rsidP="004E5DBA">
      <w:r>
        <w:t>CPIPUK is a follow-up programme for children with cerebral palsy or suspected cerebral palsy, allowing early detection of changes in muscles and joints with the option of earlier treatment for your child. This may prevent problems developing in the future.</w:t>
      </w:r>
    </w:p>
    <w:p w14:paraId="1B6E0405" w14:textId="77777777" w:rsidR="00EE7842" w:rsidRPr="00F3025B" w:rsidRDefault="00EE7842" w:rsidP="00B1373E">
      <w:pPr>
        <w:pStyle w:val="Heading3"/>
        <w:rPr>
          <w:b/>
          <w:bCs/>
          <w:color w:val="auto"/>
          <w:sz w:val="22"/>
          <w:szCs w:val="22"/>
        </w:rPr>
      </w:pPr>
      <w:bookmarkStart w:id="71" w:name="_Toc216443961"/>
      <w:r w:rsidRPr="00F3025B">
        <w:rPr>
          <w:b/>
          <w:bCs/>
          <w:color w:val="auto"/>
          <w:sz w:val="22"/>
          <w:szCs w:val="22"/>
        </w:rPr>
        <w:t>What is Cerebral Palsy?</w:t>
      </w:r>
      <w:bookmarkEnd w:id="71"/>
    </w:p>
    <w:p w14:paraId="2EC91E3E" w14:textId="6EA6C4A7" w:rsidR="00EE7842" w:rsidRDefault="00EE7842" w:rsidP="004E5DBA">
      <w:r>
        <w:t xml:space="preserve">Cerebral Palsy (CP) is the term used for the physical disorder caused by brain injury or dysfunction occurring before the age of two. There are many different causes of cerebral </w:t>
      </w:r>
      <w:proofErr w:type="gramStart"/>
      <w:r>
        <w:t>palsy</w:t>
      </w:r>
      <w:proofErr w:type="gramEnd"/>
      <w:r>
        <w:t xml:space="preserve"> and the degree of functional impairment varies in each child </w:t>
      </w:r>
      <w:proofErr w:type="gramStart"/>
      <w:r>
        <w:t>from nearly normal function,</w:t>
      </w:r>
      <w:proofErr w:type="gramEnd"/>
      <w:r>
        <w:t xml:space="preserve"> to pronounced functional impairment.</w:t>
      </w:r>
    </w:p>
    <w:p w14:paraId="749A0A5C" w14:textId="77777777" w:rsidR="00EE7842" w:rsidRDefault="00EE7842" w:rsidP="004E5DBA">
      <w:r>
        <w:t xml:space="preserve">Children with cerebral palsy often have increased tone (spasticity) in certain muscles while other muscles may be weakened. This can interfere with children’s ability to move and to learn to walk. Spasticity can also cause pain, and over time, shortening of muscles and tendons. When joints do not move </w:t>
      </w:r>
      <w:proofErr w:type="gramStart"/>
      <w:r>
        <w:t>normally</w:t>
      </w:r>
      <w:proofErr w:type="gramEnd"/>
      <w:r>
        <w:t xml:space="preserve"> they become permanently stiff because the soft tissues tighten around them (known as a contracture).</w:t>
      </w:r>
    </w:p>
    <w:p w14:paraId="28D0590C" w14:textId="77777777" w:rsidR="00EE7842" w:rsidRDefault="00EE7842" w:rsidP="004E5DBA">
      <w:r>
        <w:t xml:space="preserve">In some children, the imbalance in the hip joint can lead to pulling of the head of the thigh bone out of its position in the hip joint leading to hip dislocation. Imbalance in the back, can lead to a curved spine or scoliosis. There are many different treatment methods to decrease spasticity and to prevent contractures and hip dislocation. These may include exercise or stretching and positioning programmes from your physiotherapist, the use of splints during the day or at night or drug treatments to reduce the tightness in muscles. This does not describe all the treatments available. It is very important that the right treatments are available at an early stage to help prevent problems developing </w:t>
      </w:r>
      <w:proofErr w:type="gramStart"/>
      <w:r>
        <w:t>in order to</w:t>
      </w:r>
      <w:proofErr w:type="gramEnd"/>
      <w:r>
        <w:t xml:space="preserve"> achieve the best possible outcome.</w:t>
      </w:r>
    </w:p>
    <w:p w14:paraId="1E627983" w14:textId="77777777" w:rsidR="00EE7842" w:rsidRPr="00B1373E" w:rsidRDefault="00EE7842" w:rsidP="00B1373E">
      <w:pPr>
        <w:pStyle w:val="Heading3"/>
        <w:rPr>
          <w:b/>
          <w:bCs/>
          <w:color w:val="auto"/>
          <w:sz w:val="22"/>
          <w:szCs w:val="22"/>
        </w:rPr>
      </w:pPr>
      <w:bookmarkStart w:id="72" w:name="_Toc216443962"/>
      <w:r w:rsidRPr="00B1373E">
        <w:rPr>
          <w:b/>
          <w:bCs/>
          <w:color w:val="auto"/>
          <w:sz w:val="22"/>
          <w:szCs w:val="22"/>
        </w:rPr>
        <w:t>What is the purpose of CPIPUK?</w:t>
      </w:r>
      <w:bookmarkEnd w:id="72"/>
    </w:p>
    <w:p w14:paraId="0F28413A" w14:textId="27814D67" w:rsidR="00EE7842" w:rsidRDefault="00EE7842" w:rsidP="004E5DBA">
      <w:r>
        <w:t>The purpose of CPIPUK is to ensure that children with risk of developing contractures or hip dislocation are detected early enabling timely intervention. The goal is that no child should be affected by severe contractures or hip dislocation and that every child should receive the best possible function possible. Research has shown that x-rays of the hip taken at the right time can help us spot this problem earlier – and take steps to reduce the chance of it getting worse.</w:t>
      </w:r>
    </w:p>
    <w:p w14:paraId="3A999D94" w14:textId="77777777" w:rsidR="00EE7842" w:rsidRDefault="00EE7842" w:rsidP="004E5DBA">
      <w:r>
        <w:t xml:space="preserve">The follow-up within CPIPUK involves the child’s physiotherapist who will </w:t>
      </w:r>
      <w:proofErr w:type="gramStart"/>
      <w:r>
        <w:t>make an assessment of</w:t>
      </w:r>
      <w:proofErr w:type="gramEnd"/>
      <w:r>
        <w:t xml:space="preserve"> the child’s muscle tone, joint motion, ability and function twice a year until the child is aged six. After that, annual assessment is made until the child reaches adulthood. These assessments help the physiotherapist decide how often your child needs to be seen for treatment and what treatment options are best for your child. Regular assessment and early treatment combine to improve outcomes.</w:t>
      </w:r>
    </w:p>
    <w:p w14:paraId="365913E8" w14:textId="77777777" w:rsidR="00EE7842" w:rsidRPr="00B1373E" w:rsidRDefault="00EE7842" w:rsidP="00B1373E">
      <w:pPr>
        <w:pStyle w:val="Heading3"/>
        <w:rPr>
          <w:b/>
          <w:bCs/>
          <w:color w:val="auto"/>
          <w:sz w:val="22"/>
          <w:szCs w:val="22"/>
        </w:rPr>
      </w:pPr>
      <w:bookmarkStart w:id="73" w:name="_Toc216443963"/>
      <w:r w:rsidRPr="00B1373E">
        <w:rPr>
          <w:b/>
          <w:bCs/>
          <w:color w:val="auto"/>
          <w:sz w:val="22"/>
          <w:szCs w:val="22"/>
        </w:rPr>
        <w:lastRenderedPageBreak/>
        <w:t>X-Rays</w:t>
      </w:r>
      <w:bookmarkEnd w:id="73"/>
    </w:p>
    <w:p w14:paraId="125D7FCE" w14:textId="77777777" w:rsidR="00EE7842" w:rsidRDefault="00EE7842" w:rsidP="004E5DBA">
      <w:r>
        <w:t xml:space="preserve">Children with CP should have an x-ray at 2 years of age. If your child is mildly </w:t>
      </w:r>
      <w:proofErr w:type="gramStart"/>
      <w:r>
        <w:t>affected</w:t>
      </w:r>
      <w:proofErr w:type="gramEnd"/>
      <w:r>
        <w:t xml:space="preserve"> you can expect one further x-ray aged 6 years. For those more severely affected there will be annual x-rays until age 8 years and then every other year. This is because there is a greater risk of hip dislocation in more severe cases.</w:t>
      </w:r>
    </w:p>
    <w:p w14:paraId="242396FB" w14:textId="77777777" w:rsidR="00EE7842" w:rsidRDefault="00EE7842" w:rsidP="004E5DBA">
      <w:r>
        <w:t>All children will be invited for a final x-ray at age 16.</w:t>
      </w:r>
    </w:p>
    <w:p w14:paraId="0401BAD0" w14:textId="77777777" w:rsidR="00EE7842" w:rsidRPr="00B1373E" w:rsidRDefault="00EE7842" w:rsidP="00B1373E">
      <w:pPr>
        <w:pStyle w:val="Heading3"/>
        <w:rPr>
          <w:b/>
          <w:bCs/>
          <w:color w:val="auto"/>
          <w:sz w:val="22"/>
          <w:szCs w:val="22"/>
        </w:rPr>
      </w:pPr>
      <w:bookmarkStart w:id="74" w:name="_Toc216443964"/>
      <w:r w:rsidRPr="00B1373E">
        <w:rPr>
          <w:b/>
          <w:bCs/>
          <w:color w:val="auto"/>
          <w:sz w:val="22"/>
          <w:szCs w:val="22"/>
        </w:rPr>
        <w:t>How successful is CPIPUK?</w:t>
      </w:r>
      <w:bookmarkEnd w:id="74"/>
    </w:p>
    <w:p w14:paraId="51686859" w14:textId="77777777" w:rsidR="00EE7842" w:rsidRDefault="00EE7842" w:rsidP="004E5DBA">
      <w:r>
        <w:t xml:space="preserve">Children treated under a similar programme in Sweden experienced significantly fewer hip dislocations, significantly fewer children from this group developed major contractures and scoliosis through participation in the programme. There was also a decrease in the number of major orthopaedic operations performed for hip dislocation and the co-operation between different specialists involved in the care of children with cerebral palsy improved. Scotland has this programme in </w:t>
      </w:r>
      <w:proofErr w:type="gramStart"/>
      <w:r>
        <w:t>place</w:t>
      </w:r>
      <w:proofErr w:type="gramEnd"/>
      <w:r>
        <w:t xml:space="preserve"> and it is now being introduced across England.</w:t>
      </w:r>
    </w:p>
    <w:p w14:paraId="6CD7B468" w14:textId="77777777" w:rsidR="00EE7842" w:rsidRPr="00B1373E" w:rsidRDefault="00EE7842" w:rsidP="00B1373E">
      <w:pPr>
        <w:pStyle w:val="Heading3"/>
        <w:rPr>
          <w:b/>
          <w:bCs/>
          <w:color w:val="auto"/>
          <w:sz w:val="22"/>
          <w:szCs w:val="22"/>
        </w:rPr>
      </w:pPr>
      <w:bookmarkStart w:id="75" w:name="_Toc216443965"/>
      <w:r w:rsidRPr="00B1373E">
        <w:rPr>
          <w:b/>
          <w:bCs/>
          <w:color w:val="auto"/>
          <w:sz w:val="22"/>
          <w:szCs w:val="22"/>
        </w:rPr>
        <w:t>CPIPUK in Hull/East Yorkshire</w:t>
      </w:r>
      <w:bookmarkEnd w:id="75"/>
      <w:r w:rsidRPr="00B1373E">
        <w:rPr>
          <w:b/>
          <w:bCs/>
          <w:color w:val="auto"/>
          <w:sz w:val="22"/>
          <w:szCs w:val="22"/>
        </w:rPr>
        <w:t xml:space="preserve"> </w:t>
      </w:r>
    </w:p>
    <w:p w14:paraId="2A30E947" w14:textId="77777777" w:rsidR="00EE7842" w:rsidRDefault="00EE7842" w:rsidP="004E5DBA">
      <w:r>
        <w:t xml:space="preserve">CPIPUK is being introduced in your </w:t>
      </w:r>
      <w:proofErr w:type="gramStart"/>
      <w:r>
        <w:t>area</w:t>
      </w:r>
      <w:proofErr w:type="gramEnd"/>
      <w:r>
        <w:t xml:space="preserve"> and this is why you are receiving this information. We will be inviting your child for an assessment and subsequent follow up assessments. The information from these assessments will be shared with parents, Paediatricians and Orthopaedic Doctors to help plan your child’s treatment and monitor them as they grow and develop. </w:t>
      </w:r>
    </w:p>
    <w:p w14:paraId="7E85A21D" w14:textId="77777777" w:rsidR="00EE7842" w:rsidRDefault="00EE7842" w:rsidP="004E5DBA">
      <w:r>
        <w:t xml:space="preserve">The assessment works on a traffic light system – indicating areas that require monitoring, immediate action or no concern. </w:t>
      </w:r>
    </w:p>
    <w:p w14:paraId="2800558D" w14:textId="00B43785" w:rsidR="00F3025B" w:rsidRDefault="00EE7842" w:rsidP="004E5DBA">
      <w:pPr>
        <w:rPr>
          <w:b/>
          <w:bCs/>
        </w:rPr>
      </w:pPr>
      <w:r w:rsidRPr="00F3025B">
        <w:rPr>
          <w:b/>
          <w:bCs/>
        </w:rPr>
        <w:t>(Reference: The above information has been taken from CPIPS – Cerebral palsy Integrated Pathway Scotland, Information for Parents Leaflet)</w:t>
      </w:r>
    </w:p>
    <w:p w14:paraId="1CC2A21D" w14:textId="77777777" w:rsidR="00F3025B" w:rsidRDefault="00F3025B">
      <w:pPr>
        <w:rPr>
          <w:b/>
          <w:bCs/>
        </w:rPr>
      </w:pPr>
      <w:r>
        <w:rPr>
          <w:b/>
          <w:bCs/>
        </w:rPr>
        <w:br w:type="page"/>
      </w:r>
    </w:p>
    <w:p w14:paraId="6A956799" w14:textId="77777777" w:rsidR="00EE7842" w:rsidRPr="00F3025B" w:rsidRDefault="00EE7842" w:rsidP="004E5DBA">
      <w:pPr>
        <w:rPr>
          <w:b/>
          <w:bCs/>
        </w:rPr>
      </w:pPr>
    </w:p>
    <w:sectPr w:rsidR="00EE7842" w:rsidRPr="00F3025B" w:rsidSect="00D52E95">
      <w:headerReference w:type="default" r:id="rId126"/>
      <w:headerReference w:type="first" r:id="rId1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33A4C" w14:textId="77777777" w:rsidR="00680D73" w:rsidRDefault="00680D73" w:rsidP="00A60339">
      <w:pPr>
        <w:spacing w:after="0" w:line="240" w:lineRule="auto"/>
      </w:pPr>
      <w:r>
        <w:separator/>
      </w:r>
    </w:p>
  </w:endnote>
  <w:endnote w:type="continuationSeparator" w:id="0">
    <w:p w14:paraId="66C8DF8B" w14:textId="77777777" w:rsidR="00680D73" w:rsidRDefault="00680D73" w:rsidP="00A6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msi Pro Cond Black">
    <w:panose1 w:val="020B0A06020201010104"/>
    <w:charset w:val="00"/>
    <w:family w:val="swiss"/>
    <w:notTrueType/>
    <w:pitch w:val="variable"/>
    <w:sig w:usb0="A000002F" w:usb1="500020FF"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8290" w14:textId="69E7E612" w:rsidR="00A60339" w:rsidRDefault="00A60339" w:rsidP="00405D28">
    <w:pPr>
      <w:pStyle w:val="Footer"/>
      <w:rPr>
        <w:color w:val="231F20"/>
        <w:sz w:val="20"/>
      </w:rPr>
    </w:pPr>
    <w:r w:rsidRPr="00405D28">
      <w:rPr>
        <w:noProof/>
        <w:color w:val="231F20"/>
        <w:sz w:val="20"/>
      </w:rPr>
      <mc:AlternateContent>
        <mc:Choice Requires="wps">
          <w:drawing>
            <wp:anchor distT="45720" distB="45720" distL="114300" distR="114300" simplePos="0" relativeHeight="251660288" behindDoc="1" locked="0" layoutInCell="1" allowOverlap="1" wp14:anchorId="4E56F795" wp14:editId="3BE50B4D">
              <wp:simplePos x="0" y="0"/>
              <wp:positionH relativeFrom="column">
                <wp:posOffset>3609975</wp:posOffset>
              </wp:positionH>
              <wp:positionV relativeFrom="paragraph">
                <wp:posOffset>66040</wp:posOffset>
              </wp:positionV>
              <wp:extent cx="236093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FC24BB" w14:textId="77777777" w:rsidR="008C52B0" w:rsidRPr="00405D28" w:rsidRDefault="008C52B0" w:rsidP="00405D28">
                          <w:pPr>
                            <w:pStyle w:val="Footer"/>
                            <w:jc w:val="right"/>
                            <w:rPr>
                              <w:color w:val="231F20"/>
                              <w:sz w:val="28"/>
                            </w:rPr>
                          </w:pPr>
                          <w:r w:rsidRPr="00405D28">
                            <w:rPr>
                              <w:color w:val="231F20"/>
                              <w:sz w:val="28"/>
                            </w:rPr>
                            <w:t>United by Compassion:</w:t>
                          </w:r>
                          <w:r>
                            <w:rPr>
                              <w:color w:val="231F20"/>
                              <w:sz w:val="28"/>
                            </w:rPr>
                            <w:t xml:space="preserve"> </w:t>
                          </w:r>
                          <w:r w:rsidRPr="00405D28">
                            <w:rPr>
                              <w:color w:val="231F20"/>
                              <w:sz w:val="28"/>
                            </w:rPr>
                            <w:br/>
                            <w:t>Driv</w:t>
                          </w:r>
                          <w:r>
                            <w:rPr>
                              <w:color w:val="231F20"/>
                              <w:sz w:val="28"/>
                            </w:rPr>
                            <w:t xml:space="preserve">ing for </w:t>
                          </w:r>
                          <w:r w:rsidRPr="00405D28">
                            <w:rPr>
                              <w:color w:val="231F20"/>
                              <w:sz w:val="28"/>
                            </w:rPr>
                            <w:t>Excellence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56F795" id="_x0000_t202" coordsize="21600,21600" o:spt="202" path="m,l,21600r21600,l21600,xe">
              <v:stroke joinstyle="miter"/>
              <v:path gradientshapeok="t" o:connecttype="rect"/>
            </v:shapetype>
            <v:shape id="_x0000_s1052" type="#_x0000_t202" style="position:absolute;margin-left:284.25pt;margin-top:5.2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" filled="f" stroked="f">
              <v:textbox style="mso-fit-shape-to-text:t">
                <w:txbxContent>
                  <w:p w14:paraId="31FC24BB" w14:textId="77777777" w:rsidR="008C52B0" w:rsidRPr="00405D28" w:rsidRDefault="008C52B0" w:rsidP="00405D28">
                    <w:pPr>
                      <w:pStyle w:val="Footer"/>
                      <w:jc w:val="right"/>
                      <w:rPr>
                        <w:color w:val="231F20"/>
                        <w:sz w:val="28"/>
                      </w:rPr>
                    </w:pPr>
                    <w:r w:rsidRPr="00405D28">
                      <w:rPr>
                        <w:color w:val="231F20"/>
                        <w:sz w:val="28"/>
                      </w:rPr>
                      <w:t>United by Compassion:</w:t>
                    </w:r>
                    <w:r>
                      <w:rPr>
                        <w:color w:val="231F20"/>
                        <w:sz w:val="28"/>
                      </w:rPr>
                      <w:t xml:space="preserve"> </w:t>
                    </w:r>
                    <w:r w:rsidRPr="00405D28">
                      <w:rPr>
                        <w:color w:val="231F20"/>
                        <w:sz w:val="28"/>
                      </w:rPr>
                      <w:br/>
                      <w:t>Driv</w:t>
                    </w:r>
                    <w:r>
                      <w:rPr>
                        <w:color w:val="231F20"/>
                        <w:sz w:val="28"/>
                      </w:rPr>
                      <w:t xml:space="preserve">ing for </w:t>
                    </w:r>
                    <w:r w:rsidRPr="00405D28">
                      <w:rPr>
                        <w:color w:val="231F20"/>
                        <w:sz w:val="28"/>
                      </w:rPr>
                      <w:t>Excellence</w:t>
                    </w:r>
                  </w:p>
                </w:txbxContent>
              </v:textbox>
            </v:shape>
          </w:pict>
        </mc:Fallback>
      </mc:AlternateContent>
    </w:r>
  </w:p>
  <w:p w14:paraId="6CE29498" w14:textId="775AECD0" w:rsidR="008C52B0" w:rsidRPr="00405D28" w:rsidRDefault="008C52B0" w:rsidP="00405D28">
    <w:pPr>
      <w:pStyle w:val="Footer"/>
      <w:rPr>
        <w:color w:val="231F20"/>
        <w:sz w:val="20"/>
      </w:rPr>
    </w:pPr>
    <w:r w:rsidRPr="00405D28">
      <w:rPr>
        <w:color w:val="231F20"/>
        <w:sz w:val="20"/>
      </w:rPr>
      <w:t>Working in partnership:</w:t>
    </w:r>
  </w:p>
  <w:p w14:paraId="4B6B7398" w14:textId="4AFD0F60" w:rsidR="008C52B0" w:rsidRPr="00405D28" w:rsidRDefault="008C52B0" w:rsidP="00405D28">
    <w:pPr>
      <w:pStyle w:val="Footer"/>
      <w:rPr>
        <w:color w:val="231F20"/>
        <w:sz w:val="20"/>
      </w:rPr>
    </w:pPr>
    <w:r w:rsidRPr="00405D28">
      <w:rPr>
        <w:color w:val="231F20"/>
        <w:sz w:val="20"/>
      </w:rPr>
      <w:t>Hull University Teaching Hospitals NHS Trust</w:t>
    </w:r>
  </w:p>
  <w:p w14:paraId="743E691B" w14:textId="77777777" w:rsidR="008C52B0" w:rsidRPr="004C1C4E" w:rsidRDefault="008C52B0" w:rsidP="00A60339">
    <w:pPr>
      <w:pStyle w:val="Footer"/>
      <w:rPr>
        <w:rFonts w:ascii="Amsi Pro Cond Black" w:hAnsi="Amsi Pro Cond Black"/>
        <w:color w:val="231F20"/>
        <w:sz w:val="28"/>
      </w:rPr>
    </w:pPr>
    <w:r w:rsidRPr="00405D28">
      <w:rPr>
        <w:color w:val="231F20"/>
        <w:sz w:val="20"/>
      </w:rPr>
      <w:t>Northern Lincolnshire and Goole NHS Foundation Trust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C6D1" w14:textId="77777777" w:rsidR="00B96BBB" w:rsidRPr="00B96BBB" w:rsidRDefault="00B96BBB" w:rsidP="00F402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6395" w14:textId="77777777" w:rsidR="00B96BBB" w:rsidRPr="003A1964" w:rsidRDefault="00B96BBB" w:rsidP="003A19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8A68" w14:textId="77777777" w:rsidR="0078607F" w:rsidRPr="006E3895" w:rsidRDefault="0078607F" w:rsidP="006E38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8D5C" w14:textId="77777777" w:rsidR="00EE7842" w:rsidRPr="006E3895" w:rsidRDefault="00EE7842" w:rsidP="006E38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DA1C" w14:textId="77777777" w:rsidR="00EE7842" w:rsidRDefault="00EE78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6A6C" w14:textId="77777777" w:rsidR="00EE7842" w:rsidRPr="006E3895" w:rsidRDefault="00EE7842" w:rsidP="006E38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BFA8" w14:textId="3F8BA7F3" w:rsidR="00EE7842" w:rsidRPr="006E3895" w:rsidRDefault="00EE7842" w:rsidP="006E3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2BFBC" w14:textId="77777777" w:rsidR="00680D73" w:rsidRDefault="00680D73" w:rsidP="00A60339">
      <w:pPr>
        <w:spacing w:after="0" w:line="240" w:lineRule="auto"/>
      </w:pPr>
      <w:r>
        <w:separator/>
      </w:r>
    </w:p>
  </w:footnote>
  <w:footnote w:type="continuationSeparator" w:id="0">
    <w:p w14:paraId="1A470CDF" w14:textId="77777777" w:rsidR="00680D73" w:rsidRDefault="00680D73" w:rsidP="00A60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5F69" w14:textId="3415AD6C" w:rsidR="00D66B49" w:rsidRDefault="00D66B49">
    <w:pPr>
      <w:pStyle w:val="Header"/>
    </w:pPr>
    <w:r>
      <w:rPr>
        <w:noProof/>
        <w14:ligatures w14:val="standardContextual"/>
      </w:rPr>
      <mc:AlternateContent>
        <mc:Choice Requires="wps">
          <w:drawing>
            <wp:anchor distT="0" distB="0" distL="114300" distR="114300" simplePos="0" relativeHeight="251777024" behindDoc="1" locked="0" layoutInCell="1" allowOverlap="1" wp14:anchorId="3EAAC766" wp14:editId="5E78D3A2">
              <wp:simplePos x="0" y="0"/>
              <wp:positionH relativeFrom="page">
                <wp:posOffset>-114300</wp:posOffset>
              </wp:positionH>
              <wp:positionV relativeFrom="paragraph">
                <wp:posOffset>-450691</wp:posOffset>
              </wp:positionV>
              <wp:extent cx="7873398" cy="10972299"/>
              <wp:effectExtent l="0" t="0" r="0" b="635"/>
              <wp:wrapNone/>
              <wp:docPr id="911944450"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D9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EC44A" id="Rectangle 2" o:spid="_x0000_s1026" style="position:absolute;margin-left:-9pt;margin-top:-35.5pt;width:619.95pt;height:863.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" fillcolor="#d9f0fa" stroked="f" strokeweight="1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ADB5" w14:textId="4F84E855" w:rsidR="00D66B49" w:rsidRDefault="00D66B4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D13F" w14:textId="4B8A05EF" w:rsidR="00D66B49" w:rsidRPr="003A1964" w:rsidRDefault="00D66B49" w:rsidP="003A1964">
    <w:pPr>
      <w:spacing w:before="38"/>
      <w:rPr>
        <w:rFonts w:ascii="Arial Black" w:hAnsi="Arial Black"/>
        <w:b/>
        <w:bCs/>
      </w:rPr>
    </w:pPr>
    <w:r w:rsidRPr="00AC2303">
      <w:rPr>
        <w:rFonts w:ascii="Arial Black" w:hAnsi="Arial Black"/>
        <w:b/>
        <w:bCs/>
        <w:noProof/>
        <w:sz w:val="18"/>
        <w:szCs w:val="18"/>
      </w:rPr>
      <mc:AlternateContent>
        <mc:Choice Requires="wps">
          <w:drawing>
            <wp:anchor distT="0" distB="0" distL="0" distR="0" simplePos="0" relativeHeight="251783168" behindDoc="0" locked="0" layoutInCell="1" allowOverlap="1" wp14:anchorId="49B9876F" wp14:editId="091287A8">
              <wp:simplePos x="0" y="0"/>
              <wp:positionH relativeFrom="page">
                <wp:posOffset>0</wp:posOffset>
              </wp:positionH>
              <wp:positionV relativeFrom="page">
                <wp:posOffset>13679983</wp:posOffset>
              </wp:positionV>
              <wp:extent cx="10692130" cy="1270"/>
              <wp:effectExtent l="0" t="0" r="0" b="0"/>
              <wp:wrapNone/>
              <wp:docPr id="42436228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270"/>
                      </a:xfrm>
                      <a:custGeom>
                        <a:avLst/>
                        <a:gdLst/>
                        <a:ahLst/>
                        <a:cxnLst/>
                        <a:rect l="l" t="t" r="r" b="b"/>
                        <a:pathLst>
                          <a:path w="10692130">
                            <a:moveTo>
                              <a:pt x="0" y="0"/>
                            </a:moveTo>
                            <a:lnTo>
                              <a:pt x="10692003" y="0"/>
                            </a:lnTo>
                          </a:path>
                        </a:pathLst>
                      </a:custGeom>
                      <a:ln w="12700">
                        <a:solidFill>
                          <a:srgbClr val="8A2484"/>
                        </a:solidFill>
                        <a:prstDash val="solid"/>
                      </a:ln>
                    </wps:spPr>
                    <wps:bodyPr wrap="square" lIns="0" tIns="0" rIns="0" bIns="0" rtlCol="0">
                      <a:prstTxWarp prst="textNoShape">
                        <a:avLst/>
                      </a:prstTxWarp>
                      <a:noAutofit/>
                    </wps:bodyPr>
                  </wps:wsp>
                </a:graphicData>
              </a:graphic>
            </wp:anchor>
          </w:drawing>
        </mc:Choice>
        <mc:Fallback>
          <w:pict>
            <v:shape w14:anchorId="527B8888" id="Graphic 2" o:spid="_x0000_s1026" style="position:absolute;margin-left:0;margin-top:1077.15pt;width:841.9pt;height:.1pt;z-index:251783168;visibility:visible;mso-wrap-style:square;mso-wrap-distance-left:0;mso-wrap-distance-top:0;mso-wrap-distance-right:0;mso-wrap-distance-bottom:0;mso-position-horizontal:absolute;mso-position-horizontal-relative:page;mso-position-vertical:absolute;mso-position-vertical-relative:page;v-text-anchor:top" coordsize="10692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" path="m,l10692003,e" filled="f" strokecolor="#8a2484" strokeweight="1pt">
              <v:path arrowok="t"/>
              <w10:wrap anchorx="page" anchory="page"/>
            </v:shape>
          </w:pict>
        </mc:Fallback>
      </mc:AlternateContent>
    </w:r>
    <w:r w:rsidRPr="00AC2303">
      <w:rPr>
        <w:rFonts w:ascii="Arial Black" w:hAnsi="Arial Black"/>
        <w:b/>
        <w:bCs/>
        <w:noProof/>
        <w:sz w:val="18"/>
        <w:szCs w:val="18"/>
      </w:rPr>
      <w:drawing>
        <wp:anchor distT="0" distB="0" distL="0" distR="0" simplePos="0" relativeHeight="251784192" behindDoc="0" locked="0" layoutInCell="1" allowOverlap="1" wp14:anchorId="6B86D0E8" wp14:editId="2E094F64">
          <wp:simplePos x="0" y="0"/>
          <wp:positionH relativeFrom="page">
            <wp:posOffset>4116486</wp:posOffset>
          </wp:positionH>
          <wp:positionV relativeFrom="page">
            <wp:posOffset>14430810</wp:posOffset>
          </wp:positionV>
          <wp:extent cx="1588271" cy="219360"/>
          <wp:effectExtent l="0" t="0" r="0" b="0"/>
          <wp:wrapNone/>
          <wp:docPr id="100936408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588271" cy="219360"/>
                  </a:xfrm>
                  <a:prstGeom prst="rect">
                    <a:avLst/>
                  </a:prstGeom>
                </pic:spPr>
              </pic:pic>
            </a:graphicData>
          </a:graphic>
        </wp:anchor>
      </w:drawing>
    </w:r>
    <w:r w:rsidRPr="00AC2303">
      <w:rPr>
        <w:rFonts w:ascii="Arial Black" w:hAnsi="Arial Black"/>
        <w:b/>
        <w:bCs/>
        <w:noProof/>
        <w:sz w:val="18"/>
        <w:szCs w:val="18"/>
      </w:rPr>
      <w:drawing>
        <wp:anchor distT="0" distB="0" distL="0" distR="0" simplePos="0" relativeHeight="251785216" behindDoc="0" locked="0" layoutInCell="1" allowOverlap="1" wp14:anchorId="36377397" wp14:editId="085A2D8B">
          <wp:simplePos x="0" y="0"/>
          <wp:positionH relativeFrom="page">
            <wp:posOffset>4117237</wp:posOffset>
          </wp:positionH>
          <wp:positionV relativeFrom="page">
            <wp:posOffset>14040941</wp:posOffset>
          </wp:positionV>
          <wp:extent cx="1601249" cy="323850"/>
          <wp:effectExtent l="0" t="0" r="0" b="0"/>
          <wp:wrapNone/>
          <wp:docPr id="1260916612" name="Image 5" descr="A black numb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number on a black background&#10;&#10;AI-generated content may be incorrect."/>
                  <pic:cNvPicPr/>
                </pic:nvPicPr>
                <pic:blipFill>
                  <a:blip r:embed="rId2" cstate="print"/>
                  <a:stretch>
                    <a:fillRect/>
                  </a:stretch>
                </pic:blipFill>
                <pic:spPr>
                  <a:xfrm>
                    <a:off x="0" y="0"/>
                    <a:ext cx="1601249" cy="323850"/>
                  </a:xfrm>
                  <a:prstGeom prst="rect">
                    <a:avLst/>
                  </a:prstGeom>
                </pic:spPr>
              </pic:pic>
            </a:graphicData>
          </a:graphic>
        </wp:anchor>
      </w:drawing>
    </w:r>
    <w:r w:rsidRPr="00AC2303">
      <w:rPr>
        <w:rFonts w:ascii="Arial Black" w:hAnsi="Arial Black"/>
        <w:b/>
        <w:bCs/>
        <w:noProof/>
        <w:sz w:val="18"/>
        <w:szCs w:val="18"/>
      </w:rPr>
      <w:drawing>
        <wp:anchor distT="0" distB="0" distL="0" distR="0" simplePos="0" relativeHeight="251786240" behindDoc="0" locked="0" layoutInCell="1" allowOverlap="1" wp14:anchorId="0691DE21" wp14:editId="2503470C">
          <wp:simplePos x="0" y="0"/>
          <wp:positionH relativeFrom="page">
            <wp:posOffset>6375567</wp:posOffset>
          </wp:positionH>
          <wp:positionV relativeFrom="page">
            <wp:posOffset>13873379</wp:posOffset>
          </wp:positionV>
          <wp:extent cx="1463590" cy="928782"/>
          <wp:effectExtent l="0" t="0" r="0" b="0"/>
          <wp:wrapNone/>
          <wp:docPr id="1001285522" name="Image 6" descr="A black logo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logo with a black background&#10;&#10;AI-generated content may be incorrect."/>
                  <pic:cNvPicPr/>
                </pic:nvPicPr>
                <pic:blipFill>
                  <a:blip r:embed="rId3" cstate="print"/>
                  <a:stretch>
                    <a:fillRect/>
                  </a:stretch>
                </pic:blipFill>
                <pic:spPr>
                  <a:xfrm>
                    <a:off x="0" y="0"/>
                    <a:ext cx="1463590" cy="928782"/>
                  </a:xfrm>
                  <a:prstGeom prst="rect">
                    <a:avLst/>
                  </a:prstGeom>
                </pic:spPr>
              </pic:pic>
            </a:graphicData>
          </a:graphic>
        </wp:anchor>
      </w:drawing>
    </w:r>
    <w:r w:rsidRPr="00AC2303">
      <w:rPr>
        <w:rFonts w:ascii="Arial Black" w:hAnsi="Arial Black"/>
        <w:b/>
        <w:bCs/>
        <w:noProof/>
        <w:sz w:val="18"/>
        <w:szCs w:val="18"/>
      </w:rPr>
      <mc:AlternateContent>
        <mc:Choice Requires="wps">
          <w:drawing>
            <wp:anchor distT="0" distB="0" distL="0" distR="0" simplePos="0" relativeHeight="251787264" behindDoc="0" locked="0" layoutInCell="1" allowOverlap="1" wp14:anchorId="09C94D89" wp14:editId="0AB040C3">
              <wp:simplePos x="0" y="0"/>
              <wp:positionH relativeFrom="page">
                <wp:posOffset>6047099</wp:posOffset>
              </wp:positionH>
              <wp:positionV relativeFrom="page">
                <wp:posOffset>13966183</wp:posOffset>
              </wp:positionV>
              <wp:extent cx="1270" cy="760730"/>
              <wp:effectExtent l="0" t="0" r="0" b="0"/>
              <wp:wrapNone/>
              <wp:docPr id="126769409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0730"/>
                      </a:xfrm>
                      <a:custGeom>
                        <a:avLst/>
                        <a:gdLst/>
                        <a:ahLst/>
                        <a:cxnLst/>
                        <a:rect l="l" t="t" r="r" b="b"/>
                        <a:pathLst>
                          <a:path h="760730">
                            <a:moveTo>
                              <a:pt x="0" y="0"/>
                            </a:moveTo>
                            <a:lnTo>
                              <a:pt x="0" y="760158"/>
                            </a:lnTo>
                          </a:path>
                        </a:pathLst>
                      </a:custGeom>
                      <a:ln w="12179">
                        <a:solidFill>
                          <a:srgbClr val="1A1A1A"/>
                        </a:solidFill>
                        <a:prstDash val="solid"/>
                      </a:ln>
                    </wps:spPr>
                    <wps:bodyPr wrap="square" lIns="0" tIns="0" rIns="0" bIns="0" rtlCol="0">
                      <a:prstTxWarp prst="textNoShape">
                        <a:avLst/>
                      </a:prstTxWarp>
                      <a:noAutofit/>
                    </wps:bodyPr>
                  </wps:wsp>
                </a:graphicData>
              </a:graphic>
            </wp:anchor>
          </w:drawing>
        </mc:Choice>
        <mc:Fallback>
          <w:pict>
            <v:shape w14:anchorId="5E013580" id="Graphic 7" o:spid="_x0000_s1026" style="position:absolute;margin-left:476.15pt;margin-top:1099.7pt;width:.1pt;height:59.9pt;z-index:251787264;visibility:visible;mso-wrap-style:square;mso-wrap-distance-left:0;mso-wrap-distance-top:0;mso-wrap-distance-right:0;mso-wrap-distance-bottom:0;mso-position-horizontal:absolute;mso-position-horizontal-relative:page;mso-position-vertical:absolute;mso-position-vertical-relative:page;v-text-anchor:top" coordsize="1270,76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" path="m,l,760158e" filled="f" strokecolor="#1a1a1a" strokeweight=".33831mm">
              <v:path arrowok="t"/>
              <w10:wrap anchorx="page" anchory="page"/>
            </v:shape>
          </w:pict>
        </mc:Fallback>
      </mc:AlternateContent>
    </w:r>
    <w:r w:rsidRPr="00AC2303">
      <w:rPr>
        <w:rFonts w:ascii="Arial Black" w:hAnsi="Arial Black"/>
        <w:b/>
        <w:bCs/>
        <w:noProof/>
        <w:sz w:val="18"/>
        <w:szCs w:val="18"/>
      </w:rPr>
      <mc:AlternateContent>
        <mc:Choice Requires="wps">
          <w:drawing>
            <wp:anchor distT="0" distB="0" distL="0" distR="0" simplePos="0" relativeHeight="251788288" behindDoc="0" locked="0" layoutInCell="1" allowOverlap="1" wp14:anchorId="26B130F7" wp14:editId="76B02914">
              <wp:simplePos x="0" y="0"/>
              <wp:positionH relativeFrom="page">
                <wp:posOffset>8301234</wp:posOffset>
              </wp:positionH>
              <wp:positionV relativeFrom="page">
                <wp:posOffset>13966183</wp:posOffset>
              </wp:positionV>
              <wp:extent cx="1270" cy="760730"/>
              <wp:effectExtent l="0" t="0" r="0" b="0"/>
              <wp:wrapNone/>
              <wp:docPr id="2832585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0730"/>
                      </a:xfrm>
                      <a:custGeom>
                        <a:avLst/>
                        <a:gdLst/>
                        <a:ahLst/>
                        <a:cxnLst/>
                        <a:rect l="l" t="t" r="r" b="b"/>
                        <a:pathLst>
                          <a:path h="760730">
                            <a:moveTo>
                              <a:pt x="0" y="0"/>
                            </a:moveTo>
                            <a:lnTo>
                              <a:pt x="0" y="760158"/>
                            </a:lnTo>
                          </a:path>
                        </a:pathLst>
                      </a:custGeom>
                      <a:ln w="12179">
                        <a:solidFill>
                          <a:srgbClr val="1A1A1A"/>
                        </a:solidFill>
                        <a:prstDash val="solid"/>
                      </a:ln>
                    </wps:spPr>
                    <wps:bodyPr wrap="square" lIns="0" tIns="0" rIns="0" bIns="0" rtlCol="0">
                      <a:prstTxWarp prst="textNoShape">
                        <a:avLst/>
                      </a:prstTxWarp>
                      <a:noAutofit/>
                    </wps:bodyPr>
                  </wps:wsp>
                </a:graphicData>
              </a:graphic>
            </wp:anchor>
          </w:drawing>
        </mc:Choice>
        <mc:Fallback>
          <w:pict>
            <v:shape w14:anchorId="4395926D" id="Graphic 8" o:spid="_x0000_s1026" style="position:absolute;margin-left:653.65pt;margin-top:1099.7pt;width:.1pt;height:59.9pt;z-index:251788288;visibility:visible;mso-wrap-style:square;mso-wrap-distance-left:0;mso-wrap-distance-top:0;mso-wrap-distance-right:0;mso-wrap-distance-bottom:0;mso-position-horizontal:absolute;mso-position-horizontal-relative:page;mso-position-vertical:absolute;mso-position-vertical-relative:page;v-text-anchor:top" coordsize="1270,76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" path="m,l,760158e" filled="f" strokecolor="#1a1a1a" strokeweight=".33831mm">
              <v:path arrowok="t"/>
              <w10:wrap anchorx="page" anchory="page"/>
            </v:shape>
          </w:pict>
        </mc:Fallback>
      </mc:AlternateContent>
    </w:r>
    <w:r w:rsidRPr="00AC2303">
      <w:rPr>
        <w:rFonts w:ascii="Arial Black" w:hAnsi="Arial Black"/>
        <w:b/>
        <w:bCs/>
        <w:noProof/>
        <w:sz w:val="18"/>
        <w:szCs w:val="18"/>
      </w:rPr>
      <mc:AlternateContent>
        <mc:Choice Requires="wpg">
          <w:drawing>
            <wp:anchor distT="0" distB="0" distL="0" distR="0" simplePos="0" relativeHeight="251789312" behindDoc="0" locked="0" layoutInCell="1" allowOverlap="1" wp14:anchorId="5F24CAB1" wp14:editId="2180CDD5">
              <wp:simplePos x="0" y="0"/>
              <wp:positionH relativeFrom="page">
                <wp:posOffset>8627495</wp:posOffset>
              </wp:positionH>
              <wp:positionV relativeFrom="page">
                <wp:posOffset>14517512</wp:posOffset>
              </wp:positionV>
              <wp:extent cx="1511300" cy="134620"/>
              <wp:effectExtent l="0" t="0" r="0" b="0"/>
              <wp:wrapNone/>
              <wp:docPr id="1834774174" name="Group 183477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0" cy="134620"/>
                        <a:chOff x="0" y="0"/>
                        <a:chExt cx="1511300" cy="134620"/>
                      </a:xfrm>
                    </wpg:grpSpPr>
                    <wps:wsp>
                      <wps:cNvPr id="259438427" name="Graphic 10"/>
                      <wps:cNvSpPr/>
                      <wps:spPr>
                        <a:xfrm>
                          <a:off x="1219"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1749353213" name="Graphic 11"/>
                      <wps:cNvSpPr/>
                      <wps:spPr>
                        <a:xfrm>
                          <a:off x="1219"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599925940" name="Graphic 12"/>
                      <wps:cNvSpPr/>
                      <wps:spPr>
                        <a:xfrm>
                          <a:off x="168074"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1757859191" name="Graphic 13"/>
                      <wps:cNvSpPr/>
                      <wps:spPr>
                        <a:xfrm>
                          <a:off x="168074"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1262254290" name="Graphic 14"/>
                      <wps:cNvSpPr/>
                      <wps:spPr>
                        <a:xfrm>
                          <a:off x="334930"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475740626" name="Graphic 15"/>
                      <wps:cNvSpPr/>
                      <wps:spPr>
                        <a:xfrm>
                          <a:off x="334930"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890231578" name="Graphic 16"/>
                      <wps:cNvSpPr/>
                      <wps:spPr>
                        <a:xfrm>
                          <a:off x="501265" y="102919"/>
                          <a:ext cx="29209" cy="28575"/>
                        </a:xfrm>
                        <a:custGeom>
                          <a:avLst/>
                          <a:gdLst/>
                          <a:ahLst/>
                          <a:cxnLst/>
                          <a:rect l="l" t="t" r="r" b="b"/>
                          <a:pathLst>
                            <a:path w="29209" h="28575">
                              <a:moveTo>
                                <a:pt x="29057" y="0"/>
                              </a:moveTo>
                              <a:lnTo>
                                <a:pt x="0" y="0"/>
                              </a:lnTo>
                              <a:lnTo>
                                <a:pt x="0" y="28016"/>
                              </a:lnTo>
                              <a:lnTo>
                                <a:pt x="29057" y="28016"/>
                              </a:lnTo>
                              <a:lnTo>
                                <a:pt x="29057" y="0"/>
                              </a:lnTo>
                              <a:close/>
                            </a:path>
                          </a:pathLst>
                        </a:custGeom>
                        <a:solidFill>
                          <a:srgbClr val="1A1A1A"/>
                        </a:solidFill>
                      </wps:spPr>
                      <wps:bodyPr wrap="square" lIns="0" tIns="0" rIns="0" bIns="0" rtlCol="0">
                        <a:prstTxWarp prst="textNoShape">
                          <a:avLst/>
                        </a:prstTxWarp>
                        <a:noAutofit/>
                      </wps:bodyPr>
                    </wps:wsp>
                    <wps:wsp>
                      <wps:cNvPr id="1349821368" name="Graphic 17"/>
                      <wps:cNvSpPr/>
                      <wps:spPr>
                        <a:xfrm>
                          <a:off x="501269" y="102918"/>
                          <a:ext cx="29209" cy="28575"/>
                        </a:xfrm>
                        <a:custGeom>
                          <a:avLst/>
                          <a:gdLst/>
                          <a:ahLst/>
                          <a:cxnLst/>
                          <a:rect l="l" t="t" r="r" b="b"/>
                          <a:pathLst>
                            <a:path w="29209" h="28575">
                              <a:moveTo>
                                <a:pt x="0" y="0"/>
                              </a:moveTo>
                              <a:lnTo>
                                <a:pt x="29057" y="0"/>
                              </a:lnTo>
                              <a:lnTo>
                                <a:pt x="29057" y="28016"/>
                              </a:lnTo>
                              <a:lnTo>
                                <a:pt x="0" y="28016"/>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1285469440" name="Graphic 18"/>
                      <wps:cNvSpPr/>
                      <wps:spPr>
                        <a:xfrm>
                          <a:off x="544847" y="38756"/>
                          <a:ext cx="78105" cy="94615"/>
                        </a:xfrm>
                        <a:custGeom>
                          <a:avLst/>
                          <a:gdLst/>
                          <a:ahLst/>
                          <a:cxnLst/>
                          <a:rect l="l" t="t" r="r" b="b"/>
                          <a:pathLst>
                            <a:path w="78105" h="94615">
                              <a:moveTo>
                                <a:pt x="61747" y="0"/>
                              </a:moveTo>
                              <a:lnTo>
                                <a:pt x="52400" y="0"/>
                              </a:lnTo>
                              <a:lnTo>
                                <a:pt x="31664" y="3170"/>
                              </a:lnTo>
                              <a:lnTo>
                                <a:pt x="15046" y="12387"/>
                              </a:lnTo>
                              <a:lnTo>
                                <a:pt x="4004" y="27212"/>
                              </a:lnTo>
                              <a:lnTo>
                                <a:pt x="0" y="47205"/>
                              </a:lnTo>
                              <a:lnTo>
                                <a:pt x="4004" y="67111"/>
                              </a:lnTo>
                              <a:lnTo>
                                <a:pt x="15046" y="81891"/>
                              </a:lnTo>
                              <a:lnTo>
                                <a:pt x="31664" y="91091"/>
                              </a:lnTo>
                              <a:lnTo>
                                <a:pt x="52400" y="94259"/>
                              </a:lnTo>
                              <a:lnTo>
                                <a:pt x="58782" y="94002"/>
                              </a:lnTo>
                              <a:lnTo>
                                <a:pt x="65308" y="93243"/>
                              </a:lnTo>
                              <a:lnTo>
                                <a:pt x="71736" y="91998"/>
                              </a:lnTo>
                              <a:lnTo>
                                <a:pt x="77825" y="90284"/>
                              </a:lnTo>
                              <a:lnTo>
                                <a:pt x="77139" y="67106"/>
                              </a:lnTo>
                              <a:lnTo>
                                <a:pt x="71945" y="69875"/>
                              </a:lnTo>
                              <a:lnTo>
                                <a:pt x="64858" y="71424"/>
                              </a:lnTo>
                              <a:lnTo>
                                <a:pt x="57759" y="71424"/>
                              </a:lnTo>
                              <a:lnTo>
                                <a:pt x="48071" y="69742"/>
                              </a:lnTo>
                              <a:lnTo>
                                <a:pt x="39906" y="64963"/>
                              </a:lnTo>
                              <a:lnTo>
                                <a:pt x="34270" y="57494"/>
                              </a:lnTo>
                              <a:lnTo>
                                <a:pt x="32169" y="47739"/>
                              </a:lnTo>
                              <a:lnTo>
                                <a:pt x="34001" y="37279"/>
                              </a:lnTo>
                              <a:lnTo>
                                <a:pt x="39044" y="29448"/>
                              </a:lnTo>
                              <a:lnTo>
                                <a:pt x="46619" y="24536"/>
                              </a:lnTo>
                              <a:lnTo>
                                <a:pt x="56045" y="22834"/>
                              </a:lnTo>
                              <a:lnTo>
                                <a:pt x="63474" y="22834"/>
                              </a:lnTo>
                              <a:lnTo>
                                <a:pt x="69176" y="24383"/>
                              </a:lnTo>
                              <a:lnTo>
                                <a:pt x="74891" y="27838"/>
                              </a:lnTo>
                              <a:lnTo>
                                <a:pt x="77139" y="5003"/>
                              </a:lnTo>
                              <a:lnTo>
                                <a:pt x="70040" y="1549"/>
                              </a:lnTo>
                              <a:lnTo>
                                <a:pt x="61747" y="0"/>
                              </a:lnTo>
                              <a:close/>
                            </a:path>
                          </a:pathLst>
                        </a:custGeom>
                        <a:solidFill>
                          <a:srgbClr val="1A1A1A"/>
                        </a:solidFill>
                      </wps:spPr>
                      <wps:bodyPr wrap="square" lIns="0" tIns="0" rIns="0" bIns="0" rtlCol="0">
                        <a:prstTxWarp prst="textNoShape">
                          <a:avLst/>
                        </a:prstTxWarp>
                        <a:noAutofit/>
                      </wps:bodyPr>
                    </wps:wsp>
                    <wps:wsp>
                      <wps:cNvPr id="2104026362" name="Graphic 19"/>
                      <wps:cNvSpPr/>
                      <wps:spPr>
                        <a:xfrm>
                          <a:off x="544847" y="38756"/>
                          <a:ext cx="78105" cy="94615"/>
                        </a:xfrm>
                        <a:custGeom>
                          <a:avLst/>
                          <a:gdLst/>
                          <a:ahLst/>
                          <a:cxnLst/>
                          <a:rect l="l" t="t" r="r" b="b"/>
                          <a:pathLst>
                            <a:path w="78105" h="94615">
                              <a:moveTo>
                                <a:pt x="74891" y="27838"/>
                              </a:moveTo>
                              <a:lnTo>
                                <a:pt x="69176" y="24383"/>
                              </a:lnTo>
                              <a:lnTo>
                                <a:pt x="63474" y="22834"/>
                              </a:lnTo>
                              <a:lnTo>
                                <a:pt x="56045" y="22834"/>
                              </a:lnTo>
                              <a:lnTo>
                                <a:pt x="46619" y="24536"/>
                              </a:lnTo>
                              <a:lnTo>
                                <a:pt x="39044" y="29448"/>
                              </a:lnTo>
                              <a:lnTo>
                                <a:pt x="34001" y="37279"/>
                              </a:lnTo>
                              <a:lnTo>
                                <a:pt x="32169" y="47739"/>
                              </a:lnTo>
                              <a:lnTo>
                                <a:pt x="34270" y="57494"/>
                              </a:lnTo>
                              <a:lnTo>
                                <a:pt x="39906" y="64963"/>
                              </a:lnTo>
                              <a:lnTo>
                                <a:pt x="48071" y="69742"/>
                              </a:lnTo>
                              <a:lnTo>
                                <a:pt x="57759" y="71424"/>
                              </a:lnTo>
                              <a:lnTo>
                                <a:pt x="64858" y="71424"/>
                              </a:lnTo>
                              <a:lnTo>
                                <a:pt x="71945" y="69875"/>
                              </a:lnTo>
                              <a:lnTo>
                                <a:pt x="77139" y="67106"/>
                              </a:lnTo>
                              <a:lnTo>
                                <a:pt x="77825" y="90284"/>
                              </a:lnTo>
                              <a:lnTo>
                                <a:pt x="71736" y="91998"/>
                              </a:lnTo>
                              <a:lnTo>
                                <a:pt x="65308" y="93243"/>
                              </a:lnTo>
                              <a:lnTo>
                                <a:pt x="58782" y="94002"/>
                              </a:lnTo>
                              <a:lnTo>
                                <a:pt x="52400" y="94259"/>
                              </a:lnTo>
                              <a:lnTo>
                                <a:pt x="31664" y="91091"/>
                              </a:lnTo>
                              <a:lnTo>
                                <a:pt x="15046" y="81891"/>
                              </a:lnTo>
                              <a:lnTo>
                                <a:pt x="4004" y="67111"/>
                              </a:lnTo>
                              <a:lnTo>
                                <a:pt x="0" y="47205"/>
                              </a:lnTo>
                              <a:lnTo>
                                <a:pt x="4004" y="27212"/>
                              </a:lnTo>
                              <a:lnTo>
                                <a:pt x="15046" y="12387"/>
                              </a:lnTo>
                              <a:lnTo>
                                <a:pt x="31664" y="3170"/>
                              </a:lnTo>
                              <a:lnTo>
                                <a:pt x="52400" y="0"/>
                              </a:lnTo>
                              <a:lnTo>
                                <a:pt x="61747" y="0"/>
                              </a:lnTo>
                              <a:lnTo>
                                <a:pt x="70040" y="1549"/>
                              </a:lnTo>
                              <a:lnTo>
                                <a:pt x="77139" y="5003"/>
                              </a:lnTo>
                              <a:lnTo>
                                <a:pt x="74891" y="27838"/>
                              </a:lnTo>
                              <a:close/>
                            </a:path>
                          </a:pathLst>
                        </a:custGeom>
                        <a:ln w="2438">
                          <a:solidFill>
                            <a:srgbClr val="1A1A1A"/>
                          </a:solidFill>
                          <a:prstDash val="solid"/>
                        </a:ln>
                      </wps:spPr>
                      <wps:bodyPr wrap="square" lIns="0" tIns="0" rIns="0" bIns="0" rtlCol="0">
                        <a:prstTxWarp prst="textNoShape">
                          <a:avLst/>
                        </a:prstTxWarp>
                        <a:noAutofit/>
                      </wps:bodyPr>
                    </wps:wsp>
                    <wps:wsp>
                      <wps:cNvPr id="691859929" name="Graphic 20"/>
                      <wps:cNvSpPr/>
                      <wps:spPr>
                        <a:xfrm>
                          <a:off x="631642" y="38754"/>
                          <a:ext cx="92075" cy="94615"/>
                        </a:xfrm>
                        <a:custGeom>
                          <a:avLst/>
                          <a:gdLst/>
                          <a:ahLst/>
                          <a:cxnLst/>
                          <a:rect l="l" t="t" r="r" b="b"/>
                          <a:pathLst>
                            <a:path w="92075" h="94615">
                              <a:moveTo>
                                <a:pt x="51549" y="35115"/>
                              </a:moveTo>
                              <a:lnTo>
                                <a:pt x="46520" y="35115"/>
                              </a:lnTo>
                              <a:lnTo>
                                <a:pt x="32248" y="36057"/>
                              </a:lnTo>
                              <a:lnTo>
                                <a:pt x="17035" y="40190"/>
                              </a:lnTo>
                              <a:lnTo>
                                <a:pt x="4934" y="49479"/>
                              </a:lnTo>
                              <a:lnTo>
                                <a:pt x="0" y="65887"/>
                              </a:lnTo>
                              <a:lnTo>
                                <a:pt x="2640" y="78003"/>
                              </a:lnTo>
                              <a:lnTo>
                                <a:pt x="2764" y="78571"/>
                              </a:lnTo>
                              <a:lnTo>
                                <a:pt x="10183" y="87407"/>
                              </a:lnTo>
                              <a:lnTo>
                                <a:pt x="20943" y="92576"/>
                              </a:lnTo>
                              <a:lnTo>
                                <a:pt x="33731" y="94259"/>
                              </a:lnTo>
                              <a:lnTo>
                                <a:pt x="42588" y="93299"/>
                              </a:lnTo>
                              <a:lnTo>
                                <a:pt x="50138" y="90346"/>
                              </a:lnTo>
                              <a:lnTo>
                                <a:pt x="56617" y="85285"/>
                              </a:lnTo>
                              <a:lnTo>
                                <a:pt x="62268" y="78003"/>
                              </a:lnTo>
                              <a:lnTo>
                                <a:pt x="90119" y="78003"/>
                              </a:lnTo>
                              <a:lnTo>
                                <a:pt x="90119" y="73507"/>
                              </a:lnTo>
                              <a:lnTo>
                                <a:pt x="34594" y="73507"/>
                              </a:lnTo>
                              <a:lnTo>
                                <a:pt x="29057" y="69875"/>
                              </a:lnTo>
                              <a:lnTo>
                                <a:pt x="29057" y="55003"/>
                              </a:lnTo>
                              <a:lnTo>
                                <a:pt x="37363" y="51714"/>
                              </a:lnTo>
                              <a:lnTo>
                                <a:pt x="90119" y="51714"/>
                              </a:lnTo>
                              <a:lnTo>
                                <a:pt x="90119" y="37350"/>
                              </a:lnTo>
                              <a:lnTo>
                                <a:pt x="89914" y="36322"/>
                              </a:lnTo>
                              <a:lnTo>
                                <a:pt x="61061" y="36322"/>
                              </a:lnTo>
                              <a:lnTo>
                                <a:pt x="57073" y="35623"/>
                              </a:lnTo>
                              <a:lnTo>
                                <a:pt x="51549" y="35115"/>
                              </a:lnTo>
                              <a:close/>
                            </a:path>
                            <a:path w="92075" h="94615">
                              <a:moveTo>
                                <a:pt x="90119" y="78003"/>
                              </a:moveTo>
                              <a:lnTo>
                                <a:pt x="62611" y="78003"/>
                              </a:lnTo>
                              <a:lnTo>
                                <a:pt x="62611" y="82677"/>
                              </a:lnTo>
                              <a:lnTo>
                                <a:pt x="63134" y="87407"/>
                              </a:lnTo>
                              <a:lnTo>
                                <a:pt x="63234" y="90346"/>
                              </a:lnTo>
                              <a:lnTo>
                                <a:pt x="63296" y="92189"/>
                              </a:lnTo>
                              <a:lnTo>
                                <a:pt x="91846" y="92189"/>
                              </a:lnTo>
                              <a:lnTo>
                                <a:pt x="90500" y="85285"/>
                              </a:lnTo>
                              <a:lnTo>
                                <a:pt x="90462" y="85090"/>
                              </a:lnTo>
                              <a:lnTo>
                                <a:pt x="90146" y="78571"/>
                              </a:lnTo>
                              <a:lnTo>
                                <a:pt x="90119" y="78003"/>
                              </a:lnTo>
                              <a:close/>
                            </a:path>
                            <a:path w="92075" h="94615">
                              <a:moveTo>
                                <a:pt x="90119" y="51714"/>
                              </a:moveTo>
                              <a:lnTo>
                                <a:pt x="52578" y="51714"/>
                              </a:lnTo>
                              <a:lnTo>
                                <a:pt x="57073" y="52057"/>
                              </a:lnTo>
                              <a:lnTo>
                                <a:pt x="61061" y="52235"/>
                              </a:lnTo>
                              <a:lnTo>
                                <a:pt x="59715" y="60011"/>
                              </a:lnTo>
                              <a:lnTo>
                                <a:pt x="55870" y="66828"/>
                              </a:lnTo>
                              <a:lnTo>
                                <a:pt x="49820" y="71667"/>
                              </a:lnTo>
                              <a:lnTo>
                                <a:pt x="41859" y="73507"/>
                              </a:lnTo>
                              <a:lnTo>
                                <a:pt x="90119" y="73507"/>
                              </a:lnTo>
                              <a:lnTo>
                                <a:pt x="90119" y="51714"/>
                              </a:lnTo>
                              <a:close/>
                            </a:path>
                            <a:path w="92075" h="94615">
                              <a:moveTo>
                                <a:pt x="86816" y="20751"/>
                              </a:moveTo>
                              <a:lnTo>
                                <a:pt x="40474" y="20751"/>
                              </a:lnTo>
                              <a:lnTo>
                                <a:pt x="48408" y="21457"/>
                              </a:lnTo>
                              <a:lnTo>
                                <a:pt x="54916" y="23931"/>
                              </a:lnTo>
                              <a:lnTo>
                                <a:pt x="59350" y="28708"/>
                              </a:lnTo>
                              <a:lnTo>
                                <a:pt x="60790" y="35115"/>
                              </a:lnTo>
                              <a:lnTo>
                                <a:pt x="60904" y="35623"/>
                              </a:lnTo>
                              <a:lnTo>
                                <a:pt x="61002" y="36057"/>
                              </a:lnTo>
                              <a:lnTo>
                                <a:pt x="61061" y="36322"/>
                              </a:lnTo>
                              <a:lnTo>
                                <a:pt x="89914" y="36322"/>
                              </a:lnTo>
                              <a:lnTo>
                                <a:pt x="86957" y="21457"/>
                              </a:lnTo>
                              <a:lnTo>
                                <a:pt x="86891" y="21125"/>
                              </a:lnTo>
                              <a:lnTo>
                                <a:pt x="86816" y="20751"/>
                              </a:lnTo>
                              <a:close/>
                            </a:path>
                            <a:path w="92075" h="94615">
                              <a:moveTo>
                                <a:pt x="47218" y="0"/>
                              </a:moveTo>
                              <a:lnTo>
                                <a:pt x="37539" y="367"/>
                              </a:lnTo>
                              <a:lnTo>
                                <a:pt x="28390" y="1514"/>
                              </a:lnTo>
                              <a:lnTo>
                                <a:pt x="19661" y="3504"/>
                              </a:lnTo>
                              <a:lnTo>
                                <a:pt x="11239" y="6400"/>
                              </a:lnTo>
                              <a:lnTo>
                                <a:pt x="11573" y="19914"/>
                              </a:lnTo>
                              <a:lnTo>
                                <a:pt x="11672" y="23931"/>
                              </a:lnTo>
                              <a:lnTo>
                                <a:pt x="11760" y="27495"/>
                              </a:lnTo>
                              <a:lnTo>
                                <a:pt x="18484" y="24400"/>
                              </a:lnTo>
                              <a:lnTo>
                                <a:pt x="25598" y="22309"/>
                              </a:lnTo>
                              <a:lnTo>
                                <a:pt x="32971" y="21125"/>
                              </a:lnTo>
                              <a:lnTo>
                                <a:pt x="40474" y="20751"/>
                              </a:lnTo>
                              <a:lnTo>
                                <a:pt x="86816" y="20751"/>
                              </a:lnTo>
                              <a:lnTo>
                                <a:pt x="86650" y="19914"/>
                              </a:lnTo>
                              <a:lnTo>
                                <a:pt x="77293" y="8364"/>
                              </a:lnTo>
                              <a:lnTo>
                                <a:pt x="63624" y="1969"/>
                              </a:lnTo>
                              <a:lnTo>
                                <a:pt x="47218" y="0"/>
                              </a:lnTo>
                              <a:close/>
                            </a:path>
                          </a:pathLst>
                        </a:custGeom>
                        <a:solidFill>
                          <a:srgbClr val="1A1A1A"/>
                        </a:solidFill>
                      </wps:spPr>
                      <wps:bodyPr wrap="square" lIns="0" tIns="0" rIns="0" bIns="0" rtlCol="0">
                        <a:prstTxWarp prst="textNoShape">
                          <a:avLst/>
                        </a:prstTxWarp>
                        <a:noAutofit/>
                      </wps:bodyPr>
                    </wps:wsp>
                    <wps:wsp>
                      <wps:cNvPr id="1278669488" name="Graphic 21"/>
                      <wps:cNvSpPr/>
                      <wps:spPr>
                        <a:xfrm>
                          <a:off x="631642" y="38754"/>
                          <a:ext cx="92075" cy="94615"/>
                        </a:xfrm>
                        <a:custGeom>
                          <a:avLst/>
                          <a:gdLst/>
                          <a:ahLst/>
                          <a:cxnLst/>
                          <a:rect l="l" t="t" r="r" b="b"/>
                          <a:pathLst>
                            <a:path w="92075" h="94615">
                              <a:moveTo>
                                <a:pt x="41859" y="73507"/>
                              </a:moveTo>
                              <a:lnTo>
                                <a:pt x="49820" y="71667"/>
                              </a:lnTo>
                              <a:lnTo>
                                <a:pt x="55870" y="66828"/>
                              </a:lnTo>
                              <a:lnTo>
                                <a:pt x="59715" y="60011"/>
                              </a:lnTo>
                              <a:lnTo>
                                <a:pt x="61061" y="52235"/>
                              </a:lnTo>
                              <a:lnTo>
                                <a:pt x="57073" y="52057"/>
                              </a:lnTo>
                              <a:lnTo>
                                <a:pt x="52578" y="51714"/>
                              </a:lnTo>
                              <a:lnTo>
                                <a:pt x="47917" y="51714"/>
                              </a:lnTo>
                              <a:lnTo>
                                <a:pt x="37363" y="51714"/>
                              </a:lnTo>
                              <a:lnTo>
                                <a:pt x="29057" y="55003"/>
                              </a:lnTo>
                              <a:lnTo>
                                <a:pt x="29057" y="63652"/>
                              </a:lnTo>
                              <a:lnTo>
                                <a:pt x="29057" y="69875"/>
                              </a:lnTo>
                              <a:lnTo>
                                <a:pt x="34594" y="73507"/>
                              </a:lnTo>
                              <a:lnTo>
                                <a:pt x="41859" y="73507"/>
                              </a:lnTo>
                              <a:close/>
                            </a:path>
                            <a:path w="92075" h="94615">
                              <a:moveTo>
                                <a:pt x="63296" y="92189"/>
                              </a:moveTo>
                              <a:lnTo>
                                <a:pt x="63131" y="87337"/>
                              </a:lnTo>
                              <a:lnTo>
                                <a:pt x="62611" y="82677"/>
                              </a:lnTo>
                              <a:lnTo>
                                <a:pt x="62611" y="78003"/>
                              </a:lnTo>
                              <a:lnTo>
                                <a:pt x="62268" y="78003"/>
                              </a:lnTo>
                              <a:lnTo>
                                <a:pt x="56617" y="85285"/>
                              </a:lnTo>
                              <a:lnTo>
                                <a:pt x="50138" y="90346"/>
                              </a:lnTo>
                              <a:lnTo>
                                <a:pt x="42588" y="93299"/>
                              </a:lnTo>
                              <a:lnTo>
                                <a:pt x="33731" y="94259"/>
                              </a:lnTo>
                              <a:lnTo>
                                <a:pt x="20943" y="92576"/>
                              </a:lnTo>
                              <a:lnTo>
                                <a:pt x="10183" y="87407"/>
                              </a:lnTo>
                              <a:lnTo>
                                <a:pt x="2764" y="78571"/>
                              </a:lnTo>
                              <a:lnTo>
                                <a:pt x="0" y="65887"/>
                              </a:lnTo>
                              <a:lnTo>
                                <a:pt x="4934" y="49479"/>
                              </a:lnTo>
                              <a:lnTo>
                                <a:pt x="17035" y="40190"/>
                              </a:lnTo>
                              <a:lnTo>
                                <a:pt x="32248" y="36057"/>
                              </a:lnTo>
                              <a:lnTo>
                                <a:pt x="46520" y="35115"/>
                              </a:lnTo>
                              <a:lnTo>
                                <a:pt x="51549" y="35115"/>
                              </a:lnTo>
                              <a:lnTo>
                                <a:pt x="57073" y="35623"/>
                              </a:lnTo>
                              <a:lnTo>
                                <a:pt x="61061" y="36322"/>
                              </a:lnTo>
                              <a:lnTo>
                                <a:pt x="59350" y="28708"/>
                              </a:lnTo>
                              <a:lnTo>
                                <a:pt x="54916" y="23931"/>
                              </a:lnTo>
                              <a:lnTo>
                                <a:pt x="48408" y="21457"/>
                              </a:lnTo>
                              <a:lnTo>
                                <a:pt x="40474" y="20751"/>
                              </a:lnTo>
                              <a:lnTo>
                                <a:pt x="32971" y="21125"/>
                              </a:lnTo>
                              <a:lnTo>
                                <a:pt x="25598" y="22309"/>
                              </a:lnTo>
                              <a:lnTo>
                                <a:pt x="18484" y="24400"/>
                              </a:lnTo>
                              <a:lnTo>
                                <a:pt x="11760" y="27495"/>
                              </a:lnTo>
                              <a:lnTo>
                                <a:pt x="11239" y="6400"/>
                              </a:lnTo>
                              <a:lnTo>
                                <a:pt x="19661" y="3504"/>
                              </a:lnTo>
                              <a:lnTo>
                                <a:pt x="28390" y="1514"/>
                              </a:lnTo>
                              <a:lnTo>
                                <a:pt x="37539" y="367"/>
                              </a:lnTo>
                              <a:lnTo>
                                <a:pt x="47218" y="0"/>
                              </a:lnTo>
                              <a:lnTo>
                                <a:pt x="63624" y="1969"/>
                              </a:lnTo>
                              <a:lnTo>
                                <a:pt x="77293" y="8364"/>
                              </a:lnTo>
                              <a:lnTo>
                                <a:pt x="86650" y="19914"/>
                              </a:lnTo>
                              <a:lnTo>
                                <a:pt x="90119" y="37350"/>
                              </a:lnTo>
                              <a:lnTo>
                                <a:pt x="90119" y="70904"/>
                              </a:lnTo>
                              <a:lnTo>
                                <a:pt x="90119" y="78003"/>
                              </a:lnTo>
                              <a:lnTo>
                                <a:pt x="90462" y="85090"/>
                              </a:lnTo>
                              <a:lnTo>
                                <a:pt x="91846" y="92189"/>
                              </a:lnTo>
                              <a:lnTo>
                                <a:pt x="63296" y="92189"/>
                              </a:lnTo>
                              <a:close/>
                            </a:path>
                          </a:pathLst>
                        </a:custGeom>
                        <a:ln w="2438">
                          <a:solidFill>
                            <a:srgbClr val="1A1A1A"/>
                          </a:solidFill>
                          <a:prstDash val="solid"/>
                        </a:ln>
                      </wps:spPr>
                      <wps:bodyPr wrap="square" lIns="0" tIns="0" rIns="0" bIns="0" rtlCol="0">
                        <a:prstTxWarp prst="textNoShape">
                          <a:avLst/>
                        </a:prstTxWarp>
                        <a:noAutofit/>
                      </wps:bodyPr>
                    </wps:wsp>
                    <wps:wsp>
                      <wps:cNvPr id="1456803336" name="Graphic 22"/>
                      <wps:cNvSpPr/>
                      <wps:spPr>
                        <a:xfrm>
                          <a:off x="741443" y="38755"/>
                          <a:ext cx="96520" cy="92710"/>
                        </a:xfrm>
                        <a:custGeom>
                          <a:avLst/>
                          <a:gdLst/>
                          <a:ahLst/>
                          <a:cxnLst/>
                          <a:rect l="l" t="t" r="r" b="b"/>
                          <a:pathLst>
                            <a:path w="96520" h="92710">
                              <a:moveTo>
                                <a:pt x="61582" y="0"/>
                              </a:moveTo>
                              <a:lnTo>
                                <a:pt x="51337" y="1093"/>
                              </a:lnTo>
                              <a:lnTo>
                                <a:pt x="42162" y="4471"/>
                              </a:lnTo>
                              <a:lnTo>
                                <a:pt x="34480" y="10281"/>
                              </a:lnTo>
                              <a:lnTo>
                                <a:pt x="28714" y="18669"/>
                              </a:lnTo>
                              <a:lnTo>
                                <a:pt x="28371" y="18669"/>
                              </a:lnTo>
                              <a:lnTo>
                                <a:pt x="28371" y="2070"/>
                              </a:lnTo>
                              <a:lnTo>
                                <a:pt x="0" y="2070"/>
                              </a:lnTo>
                              <a:lnTo>
                                <a:pt x="0" y="92189"/>
                              </a:lnTo>
                              <a:lnTo>
                                <a:pt x="31140" y="92189"/>
                              </a:lnTo>
                              <a:lnTo>
                                <a:pt x="31140" y="54140"/>
                              </a:lnTo>
                              <a:lnTo>
                                <a:pt x="32366" y="41556"/>
                              </a:lnTo>
                              <a:lnTo>
                                <a:pt x="36023" y="32769"/>
                              </a:lnTo>
                              <a:lnTo>
                                <a:pt x="42081" y="27615"/>
                              </a:lnTo>
                              <a:lnTo>
                                <a:pt x="50507" y="25933"/>
                              </a:lnTo>
                              <a:lnTo>
                                <a:pt x="56323" y="27091"/>
                              </a:lnTo>
                              <a:lnTo>
                                <a:pt x="60859" y="30910"/>
                              </a:lnTo>
                              <a:lnTo>
                                <a:pt x="63807" y="37908"/>
                              </a:lnTo>
                              <a:lnTo>
                                <a:pt x="64858" y="48602"/>
                              </a:lnTo>
                              <a:lnTo>
                                <a:pt x="64858" y="92189"/>
                              </a:lnTo>
                              <a:lnTo>
                                <a:pt x="95999" y="92189"/>
                              </a:lnTo>
                              <a:lnTo>
                                <a:pt x="95999" y="35966"/>
                              </a:lnTo>
                              <a:lnTo>
                                <a:pt x="94073" y="22470"/>
                              </a:lnTo>
                              <a:lnTo>
                                <a:pt x="87996" y="10982"/>
                              </a:lnTo>
                              <a:lnTo>
                                <a:pt x="77316" y="2994"/>
                              </a:lnTo>
                              <a:lnTo>
                                <a:pt x="61582" y="0"/>
                              </a:lnTo>
                              <a:close/>
                            </a:path>
                          </a:pathLst>
                        </a:custGeom>
                        <a:solidFill>
                          <a:srgbClr val="1A1A1A"/>
                        </a:solidFill>
                      </wps:spPr>
                      <wps:bodyPr wrap="square" lIns="0" tIns="0" rIns="0" bIns="0" rtlCol="0">
                        <a:prstTxWarp prst="textNoShape">
                          <a:avLst/>
                        </a:prstTxWarp>
                        <a:noAutofit/>
                      </wps:bodyPr>
                    </wps:wsp>
                    <wps:wsp>
                      <wps:cNvPr id="1484375136" name="Graphic 23"/>
                      <wps:cNvSpPr/>
                      <wps:spPr>
                        <a:xfrm>
                          <a:off x="741443" y="38755"/>
                          <a:ext cx="96520" cy="92710"/>
                        </a:xfrm>
                        <a:custGeom>
                          <a:avLst/>
                          <a:gdLst/>
                          <a:ahLst/>
                          <a:cxnLst/>
                          <a:rect l="l" t="t" r="r" b="b"/>
                          <a:pathLst>
                            <a:path w="96520" h="92710">
                              <a:moveTo>
                                <a:pt x="0" y="2070"/>
                              </a:moveTo>
                              <a:lnTo>
                                <a:pt x="28371" y="2070"/>
                              </a:lnTo>
                              <a:lnTo>
                                <a:pt x="28371" y="18669"/>
                              </a:lnTo>
                              <a:lnTo>
                                <a:pt x="28714" y="18669"/>
                              </a:lnTo>
                              <a:lnTo>
                                <a:pt x="34480" y="10281"/>
                              </a:lnTo>
                              <a:lnTo>
                                <a:pt x="42162" y="4471"/>
                              </a:lnTo>
                              <a:lnTo>
                                <a:pt x="51337" y="1093"/>
                              </a:lnTo>
                              <a:lnTo>
                                <a:pt x="61582" y="0"/>
                              </a:lnTo>
                              <a:lnTo>
                                <a:pt x="77316" y="2994"/>
                              </a:lnTo>
                              <a:lnTo>
                                <a:pt x="87996" y="10982"/>
                              </a:lnTo>
                              <a:lnTo>
                                <a:pt x="94073" y="22470"/>
                              </a:lnTo>
                              <a:lnTo>
                                <a:pt x="95999" y="35966"/>
                              </a:lnTo>
                              <a:lnTo>
                                <a:pt x="95999" y="92189"/>
                              </a:lnTo>
                              <a:lnTo>
                                <a:pt x="64858" y="92189"/>
                              </a:lnTo>
                              <a:lnTo>
                                <a:pt x="64858" y="48602"/>
                              </a:lnTo>
                              <a:lnTo>
                                <a:pt x="63807" y="37908"/>
                              </a:lnTo>
                              <a:lnTo>
                                <a:pt x="60859" y="30910"/>
                              </a:lnTo>
                              <a:lnTo>
                                <a:pt x="56323" y="27091"/>
                              </a:lnTo>
                              <a:lnTo>
                                <a:pt x="50507" y="25933"/>
                              </a:lnTo>
                              <a:lnTo>
                                <a:pt x="42081" y="27615"/>
                              </a:lnTo>
                              <a:lnTo>
                                <a:pt x="36023" y="32769"/>
                              </a:lnTo>
                              <a:lnTo>
                                <a:pt x="32366" y="41556"/>
                              </a:lnTo>
                              <a:lnTo>
                                <a:pt x="31140" y="54140"/>
                              </a:lnTo>
                              <a:lnTo>
                                <a:pt x="31140" y="92189"/>
                              </a:lnTo>
                              <a:lnTo>
                                <a:pt x="0" y="92189"/>
                              </a:lnTo>
                              <a:lnTo>
                                <a:pt x="0" y="2070"/>
                              </a:lnTo>
                              <a:close/>
                            </a:path>
                          </a:pathLst>
                        </a:custGeom>
                        <a:ln w="2438">
                          <a:solidFill>
                            <a:srgbClr val="1A1A1A"/>
                          </a:solidFill>
                          <a:prstDash val="solid"/>
                        </a:ln>
                      </wps:spPr>
                      <wps:bodyPr wrap="square" lIns="0" tIns="0" rIns="0" bIns="0" rtlCol="0">
                        <a:prstTxWarp prst="textNoShape">
                          <a:avLst/>
                        </a:prstTxWarp>
                        <a:noAutofit/>
                      </wps:bodyPr>
                    </wps:wsp>
                    <wps:wsp>
                      <wps:cNvPr id="1404723188" name="Graphic 24"/>
                      <wps:cNvSpPr/>
                      <wps:spPr>
                        <a:xfrm>
                          <a:off x="852276" y="38756"/>
                          <a:ext cx="78105" cy="94615"/>
                        </a:xfrm>
                        <a:custGeom>
                          <a:avLst/>
                          <a:gdLst/>
                          <a:ahLst/>
                          <a:cxnLst/>
                          <a:rect l="l" t="t" r="r" b="b"/>
                          <a:pathLst>
                            <a:path w="78105" h="94615">
                              <a:moveTo>
                                <a:pt x="61747" y="0"/>
                              </a:moveTo>
                              <a:lnTo>
                                <a:pt x="52412" y="0"/>
                              </a:lnTo>
                              <a:lnTo>
                                <a:pt x="31670" y="3170"/>
                              </a:lnTo>
                              <a:lnTo>
                                <a:pt x="15047" y="12387"/>
                              </a:lnTo>
                              <a:lnTo>
                                <a:pt x="4005" y="27212"/>
                              </a:lnTo>
                              <a:lnTo>
                                <a:pt x="0" y="47205"/>
                              </a:lnTo>
                              <a:lnTo>
                                <a:pt x="4005" y="67111"/>
                              </a:lnTo>
                              <a:lnTo>
                                <a:pt x="15047" y="81891"/>
                              </a:lnTo>
                              <a:lnTo>
                                <a:pt x="31670" y="91091"/>
                              </a:lnTo>
                              <a:lnTo>
                                <a:pt x="52412" y="94259"/>
                              </a:lnTo>
                              <a:lnTo>
                                <a:pt x="58789" y="94002"/>
                              </a:lnTo>
                              <a:lnTo>
                                <a:pt x="65316" y="93243"/>
                              </a:lnTo>
                              <a:lnTo>
                                <a:pt x="71747" y="91998"/>
                              </a:lnTo>
                              <a:lnTo>
                                <a:pt x="77838" y="90284"/>
                              </a:lnTo>
                              <a:lnTo>
                                <a:pt x="77139" y="67106"/>
                              </a:lnTo>
                              <a:lnTo>
                                <a:pt x="71945" y="69875"/>
                              </a:lnTo>
                              <a:lnTo>
                                <a:pt x="64858" y="71424"/>
                              </a:lnTo>
                              <a:lnTo>
                                <a:pt x="57772" y="71424"/>
                              </a:lnTo>
                              <a:lnTo>
                                <a:pt x="48076" y="69742"/>
                              </a:lnTo>
                              <a:lnTo>
                                <a:pt x="39908" y="64963"/>
                              </a:lnTo>
                              <a:lnTo>
                                <a:pt x="34271" y="57494"/>
                              </a:lnTo>
                              <a:lnTo>
                                <a:pt x="32169" y="47739"/>
                              </a:lnTo>
                              <a:lnTo>
                                <a:pt x="34001" y="37279"/>
                              </a:lnTo>
                              <a:lnTo>
                                <a:pt x="39044" y="29448"/>
                              </a:lnTo>
                              <a:lnTo>
                                <a:pt x="46619" y="24536"/>
                              </a:lnTo>
                              <a:lnTo>
                                <a:pt x="56045" y="22834"/>
                              </a:lnTo>
                              <a:lnTo>
                                <a:pt x="63474" y="22834"/>
                              </a:lnTo>
                              <a:lnTo>
                                <a:pt x="69189" y="24383"/>
                              </a:lnTo>
                              <a:lnTo>
                                <a:pt x="74891" y="27838"/>
                              </a:lnTo>
                              <a:lnTo>
                                <a:pt x="77139" y="5003"/>
                              </a:lnTo>
                              <a:lnTo>
                                <a:pt x="70053" y="1549"/>
                              </a:lnTo>
                              <a:lnTo>
                                <a:pt x="61747" y="0"/>
                              </a:lnTo>
                              <a:close/>
                            </a:path>
                          </a:pathLst>
                        </a:custGeom>
                        <a:solidFill>
                          <a:srgbClr val="1A1A1A"/>
                        </a:solidFill>
                      </wps:spPr>
                      <wps:bodyPr wrap="square" lIns="0" tIns="0" rIns="0" bIns="0" rtlCol="0">
                        <a:prstTxWarp prst="textNoShape">
                          <a:avLst/>
                        </a:prstTxWarp>
                        <a:noAutofit/>
                      </wps:bodyPr>
                    </wps:wsp>
                    <wps:wsp>
                      <wps:cNvPr id="1401399413" name="Graphic 25"/>
                      <wps:cNvSpPr/>
                      <wps:spPr>
                        <a:xfrm>
                          <a:off x="852276" y="38756"/>
                          <a:ext cx="78105" cy="94615"/>
                        </a:xfrm>
                        <a:custGeom>
                          <a:avLst/>
                          <a:gdLst/>
                          <a:ahLst/>
                          <a:cxnLst/>
                          <a:rect l="l" t="t" r="r" b="b"/>
                          <a:pathLst>
                            <a:path w="78105" h="94615">
                              <a:moveTo>
                                <a:pt x="74891" y="27838"/>
                              </a:moveTo>
                              <a:lnTo>
                                <a:pt x="69189" y="24383"/>
                              </a:lnTo>
                              <a:lnTo>
                                <a:pt x="63474" y="22834"/>
                              </a:lnTo>
                              <a:lnTo>
                                <a:pt x="56045" y="22834"/>
                              </a:lnTo>
                              <a:lnTo>
                                <a:pt x="46619" y="24536"/>
                              </a:lnTo>
                              <a:lnTo>
                                <a:pt x="39044" y="29448"/>
                              </a:lnTo>
                              <a:lnTo>
                                <a:pt x="34001" y="37279"/>
                              </a:lnTo>
                              <a:lnTo>
                                <a:pt x="32169" y="47739"/>
                              </a:lnTo>
                              <a:lnTo>
                                <a:pt x="34271" y="57494"/>
                              </a:lnTo>
                              <a:lnTo>
                                <a:pt x="39908" y="64963"/>
                              </a:lnTo>
                              <a:lnTo>
                                <a:pt x="48076" y="69742"/>
                              </a:lnTo>
                              <a:lnTo>
                                <a:pt x="57772" y="71424"/>
                              </a:lnTo>
                              <a:lnTo>
                                <a:pt x="64858" y="71424"/>
                              </a:lnTo>
                              <a:lnTo>
                                <a:pt x="71945" y="69875"/>
                              </a:lnTo>
                              <a:lnTo>
                                <a:pt x="77139" y="67106"/>
                              </a:lnTo>
                              <a:lnTo>
                                <a:pt x="77838" y="90284"/>
                              </a:lnTo>
                              <a:lnTo>
                                <a:pt x="71747" y="91998"/>
                              </a:lnTo>
                              <a:lnTo>
                                <a:pt x="65316" y="93243"/>
                              </a:lnTo>
                              <a:lnTo>
                                <a:pt x="58789" y="94002"/>
                              </a:lnTo>
                              <a:lnTo>
                                <a:pt x="52412" y="94259"/>
                              </a:lnTo>
                              <a:lnTo>
                                <a:pt x="31670" y="91091"/>
                              </a:lnTo>
                              <a:lnTo>
                                <a:pt x="15047" y="81891"/>
                              </a:lnTo>
                              <a:lnTo>
                                <a:pt x="4005" y="67111"/>
                              </a:lnTo>
                              <a:lnTo>
                                <a:pt x="0" y="47205"/>
                              </a:lnTo>
                              <a:lnTo>
                                <a:pt x="4005" y="27212"/>
                              </a:lnTo>
                              <a:lnTo>
                                <a:pt x="15047" y="12387"/>
                              </a:lnTo>
                              <a:lnTo>
                                <a:pt x="31670" y="3170"/>
                              </a:lnTo>
                              <a:lnTo>
                                <a:pt x="52412" y="0"/>
                              </a:lnTo>
                              <a:lnTo>
                                <a:pt x="61747" y="0"/>
                              </a:lnTo>
                              <a:lnTo>
                                <a:pt x="70053" y="1549"/>
                              </a:lnTo>
                              <a:lnTo>
                                <a:pt x="77139" y="5003"/>
                              </a:lnTo>
                              <a:lnTo>
                                <a:pt x="74891" y="27838"/>
                              </a:lnTo>
                              <a:close/>
                            </a:path>
                          </a:pathLst>
                        </a:custGeom>
                        <a:ln w="2438">
                          <a:solidFill>
                            <a:srgbClr val="1A1A1A"/>
                          </a:solidFill>
                          <a:prstDash val="solid"/>
                        </a:ln>
                      </wps:spPr>
                      <wps:bodyPr wrap="square" lIns="0" tIns="0" rIns="0" bIns="0" rtlCol="0">
                        <a:prstTxWarp prst="textNoShape">
                          <a:avLst/>
                        </a:prstTxWarp>
                        <a:noAutofit/>
                      </wps:bodyPr>
                    </wps:wsp>
                    <wps:wsp>
                      <wps:cNvPr id="225846828" name="Graphic 26"/>
                      <wps:cNvSpPr/>
                      <wps:spPr>
                        <a:xfrm>
                          <a:off x="944960" y="1219"/>
                          <a:ext cx="96520" cy="130175"/>
                        </a:xfrm>
                        <a:custGeom>
                          <a:avLst/>
                          <a:gdLst/>
                          <a:ahLst/>
                          <a:cxnLst/>
                          <a:rect l="l" t="t" r="r" b="b"/>
                          <a:pathLst>
                            <a:path w="96520" h="130175">
                              <a:moveTo>
                                <a:pt x="31127" y="0"/>
                              </a:moveTo>
                              <a:lnTo>
                                <a:pt x="0" y="0"/>
                              </a:lnTo>
                              <a:lnTo>
                                <a:pt x="0" y="129717"/>
                              </a:lnTo>
                              <a:lnTo>
                                <a:pt x="31127" y="129717"/>
                              </a:lnTo>
                              <a:lnTo>
                                <a:pt x="31127" y="91668"/>
                              </a:lnTo>
                              <a:lnTo>
                                <a:pt x="32355" y="79092"/>
                              </a:lnTo>
                              <a:lnTo>
                                <a:pt x="36017" y="70308"/>
                              </a:lnTo>
                              <a:lnTo>
                                <a:pt x="42079" y="65156"/>
                              </a:lnTo>
                              <a:lnTo>
                                <a:pt x="50507" y="63474"/>
                              </a:lnTo>
                              <a:lnTo>
                                <a:pt x="56323" y="64632"/>
                              </a:lnTo>
                              <a:lnTo>
                                <a:pt x="60859" y="68449"/>
                              </a:lnTo>
                              <a:lnTo>
                                <a:pt x="63807" y="75443"/>
                              </a:lnTo>
                              <a:lnTo>
                                <a:pt x="64858" y="86131"/>
                              </a:lnTo>
                              <a:lnTo>
                                <a:pt x="64858" y="129717"/>
                              </a:lnTo>
                              <a:lnTo>
                                <a:pt x="95999" y="129717"/>
                              </a:lnTo>
                              <a:lnTo>
                                <a:pt x="95999" y="73507"/>
                              </a:lnTo>
                              <a:lnTo>
                                <a:pt x="94073" y="60009"/>
                              </a:lnTo>
                              <a:lnTo>
                                <a:pt x="87995" y="48517"/>
                              </a:lnTo>
                              <a:lnTo>
                                <a:pt x="77311" y="40524"/>
                              </a:lnTo>
                              <a:lnTo>
                                <a:pt x="61569" y="37528"/>
                              </a:lnTo>
                              <a:lnTo>
                                <a:pt x="52126" y="38621"/>
                              </a:lnTo>
                              <a:lnTo>
                                <a:pt x="43997" y="41725"/>
                              </a:lnTo>
                              <a:lnTo>
                                <a:pt x="37132" y="46583"/>
                              </a:lnTo>
                              <a:lnTo>
                                <a:pt x="31483" y="52933"/>
                              </a:lnTo>
                              <a:lnTo>
                                <a:pt x="31127" y="52933"/>
                              </a:lnTo>
                              <a:lnTo>
                                <a:pt x="31127" y="0"/>
                              </a:lnTo>
                              <a:close/>
                            </a:path>
                          </a:pathLst>
                        </a:custGeom>
                        <a:solidFill>
                          <a:srgbClr val="1A1A1A"/>
                        </a:solidFill>
                      </wps:spPr>
                      <wps:bodyPr wrap="square" lIns="0" tIns="0" rIns="0" bIns="0" rtlCol="0">
                        <a:prstTxWarp prst="textNoShape">
                          <a:avLst/>
                        </a:prstTxWarp>
                        <a:noAutofit/>
                      </wps:bodyPr>
                    </wps:wsp>
                    <wps:wsp>
                      <wps:cNvPr id="1593577291" name="Graphic 27"/>
                      <wps:cNvSpPr/>
                      <wps:spPr>
                        <a:xfrm>
                          <a:off x="944960" y="1219"/>
                          <a:ext cx="96520" cy="130175"/>
                        </a:xfrm>
                        <a:custGeom>
                          <a:avLst/>
                          <a:gdLst/>
                          <a:ahLst/>
                          <a:cxnLst/>
                          <a:rect l="l" t="t" r="r" b="b"/>
                          <a:pathLst>
                            <a:path w="96520" h="130175">
                              <a:moveTo>
                                <a:pt x="0" y="0"/>
                              </a:moveTo>
                              <a:lnTo>
                                <a:pt x="31127" y="0"/>
                              </a:lnTo>
                              <a:lnTo>
                                <a:pt x="31127" y="52933"/>
                              </a:lnTo>
                              <a:lnTo>
                                <a:pt x="31483" y="52933"/>
                              </a:lnTo>
                              <a:lnTo>
                                <a:pt x="37132" y="46583"/>
                              </a:lnTo>
                              <a:lnTo>
                                <a:pt x="43997" y="41725"/>
                              </a:lnTo>
                              <a:lnTo>
                                <a:pt x="52126" y="38621"/>
                              </a:lnTo>
                              <a:lnTo>
                                <a:pt x="61569" y="37528"/>
                              </a:lnTo>
                              <a:lnTo>
                                <a:pt x="77311" y="40524"/>
                              </a:lnTo>
                              <a:lnTo>
                                <a:pt x="87995" y="48517"/>
                              </a:lnTo>
                              <a:lnTo>
                                <a:pt x="94073" y="60009"/>
                              </a:lnTo>
                              <a:lnTo>
                                <a:pt x="95999" y="73507"/>
                              </a:lnTo>
                              <a:lnTo>
                                <a:pt x="95999" y="129717"/>
                              </a:lnTo>
                              <a:lnTo>
                                <a:pt x="64858" y="129717"/>
                              </a:lnTo>
                              <a:lnTo>
                                <a:pt x="64858" y="86131"/>
                              </a:lnTo>
                              <a:lnTo>
                                <a:pt x="63807" y="75443"/>
                              </a:lnTo>
                              <a:lnTo>
                                <a:pt x="60859" y="68449"/>
                              </a:lnTo>
                              <a:lnTo>
                                <a:pt x="56323" y="64632"/>
                              </a:lnTo>
                              <a:lnTo>
                                <a:pt x="50507" y="63474"/>
                              </a:lnTo>
                              <a:lnTo>
                                <a:pt x="42079" y="65156"/>
                              </a:lnTo>
                              <a:lnTo>
                                <a:pt x="36017" y="70308"/>
                              </a:lnTo>
                              <a:lnTo>
                                <a:pt x="32355" y="79092"/>
                              </a:lnTo>
                              <a:lnTo>
                                <a:pt x="31127" y="91668"/>
                              </a:lnTo>
                              <a:lnTo>
                                <a:pt x="31127" y="129717"/>
                              </a:lnTo>
                              <a:lnTo>
                                <a:pt x="0" y="129717"/>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831024004" name="Graphic 28"/>
                      <wps:cNvSpPr/>
                      <wps:spPr>
                        <a:xfrm>
                          <a:off x="1062364" y="3288"/>
                          <a:ext cx="31750" cy="128270"/>
                        </a:xfrm>
                        <a:custGeom>
                          <a:avLst/>
                          <a:gdLst/>
                          <a:ahLst/>
                          <a:cxnLst/>
                          <a:rect l="l" t="t" r="r" b="b"/>
                          <a:pathLst>
                            <a:path w="31750" h="128270">
                              <a:moveTo>
                                <a:pt x="31140" y="37541"/>
                              </a:moveTo>
                              <a:lnTo>
                                <a:pt x="0" y="37541"/>
                              </a:lnTo>
                              <a:lnTo>
                                <a:pt x="0" y="127660"/>
                              </a:lnTo>
                              <a:lnTo>
                                <a:pt x="31140" y="127660"/>
                              </a:lnTo>
                              <a:lnTo>
                                <a:pt x="31140" y="37541"/>
                              </a:lnTo>
                              <a:close/>
                            </a:path>
                            <a:path w="31750" h="128270">
                              <a:moveTo>
                                <a:pt x="31140" y="0"/>
                              </a:moveTo>
                              <a:lnTo>
                                <a:pt x="0" y="0"/>
                              </a:lnTo>
                              <a:lnTo>
                                <a:pt x="0" y="22834"/>
                              </a:lnTo>
                              <a:lnTo>
                                <a:pt x="31140" y="22834"/>
                              </a:lnTo>
                              <a:lnTo>
                                <a:pt x="31140" y="0"/>
                              </a:lnTo>
                              <a:close/>
                            </a:path>
                          </a:pathLst>
                        </a:custGeom>
                        <a:solidFill>
                          <a:srgbClr val="1A1A1A"/>
                        </a:solidFill>
                      </wps:spPr>
                      <wps:bodyPr wrap="square" lIns="0" tIns="0" rIns="0" bIns="0" rtlCol="0">
                        <a:prstTxWarp prst="textNoShape">
                          <a:avLst/>
                        </a:prstTxWarp>
                        <a:noAutofit/>
                      </wps:bodyPr>
                    </wps:wsp>
                    <wps:wsp>
                      <wps:cNvPr id="1409065567" name="Graphic 29"/>
                      <wps:cNvSpPr/>
                      <wps:spPr>
                        <a:xfrm>
                          <a:off x="1062363" y="3296"/>
                          <a:ext cx="31750" cy="128270"/>
                        </a:xfrm>
                        <a:custGeom>
                          <a:avLst/>
                          <a:gdLst/>
                          <a:ahLst/>
                          <a:cxnLst/>
                          <a:rect l="l" t="t" r="r" b="b"/>
                          <a:pathLst>
                            <a:path w="31750" h="128270">
                              <a:moveTo>
                                <a:pt x="0" y="37528"/>
                              </a:moveTo>
                              <a:lnTo>
                                <a:pt x="31140" y="37528"/>
                              </a:lnTo>
                              <a:lnTo>
                                <a:pt x="31140" y="127647"/>
                              </a:lnTo>
                              <a:lnTo>
                                <a:pt x="0" y="127647"/>
                              </a:lnTo>
                              <a:lnTo>
                                <a:pt x="0" y="37528"/>
                              </a:lnTo>
                              <a:close/>
                            </a:path>
                            <a:path w="31750" h="128270">
                              <a:moveTo>
                                <a:pt x="31140" y="22834"/>
                              </a:moveTo>
                              <a:lnTo>
                                <a:pt x="0" y="22834"/>
                              </a:lnTo>
                              <a:lnTo>
                                <a:pt x="0" y="0"/>
                              </a:lnTo>
                              <a:lnTo>
                                <a:pt x="31140" y="0"/>
                              </a:lnTo>
                              <a:lnTo>
                                <a:pt x="31140" y="22834"/>
                              </a:lnTo>
                              <a:close/>
                            </a:path>
                          </a:pathLst>
                        </a:custGeom>
                        <a:ln w="2438">
                          <a:solidFill>
                            <a:srgbClr val="1A1A1A"/>
                          </a:solidFill>
                          <a:prstDash val="solid"/>
                        </a:ln>
                      </wps:spPr>
                      <wps:bodyPr wrap="square" lIns="0" tIns="0" rIns="0" bIns="0" rtlCol="0">
                        <a:prstTxWarp prst="textNoShape">
                          <a:avLst/>
                        </a:prstTxWarp>
                        <a:noAutofit/>
                      </wps:bodyPr>
                    </wps:wsp>
                    <pic:pic xmlns:pic="http://schemas.openxmlformats.org/drawingml/2006/picture">
                      <pic:nvPicPr>
                        <pic:cNvPr id="98111912" name="Image 30"/>
                        <pic:cNvPicPr/>
                      </pic:nvPicPr>
                      <pic:blipFill>
                        <a:blip r:embed="rId4" cstate="print"/>
                        <a:stretch>
                          <a:fillRect/>
                        </a:stretch>
                      </pic:blipFill>
                      <pic:spPr>
                        <a:xfrm>
                          <a:off x="1115608" y="0"/>
                          <a:ext cx="395497" cy="134235"/>
                        </a:xfrm>
                        <a:prstGeom prst="rect">
                          <a:avLst/>
                        </a:prstGeom>
                      </pic:spPr>
                    </pic:pic>
                  </wpg:wgp>
                </a:graphicData>
              </a:graphic>
            </wp:anchor>
          </w:drawing>
        </mc:Choice>
        <mc:Fallback>
          <w:pict>
            <v:group w14:anchorId="61FDE7A3" id="Group 1834774174" o:spid="_x0000_s1026" style="position:absolute;margin-left:679.35pt;margin-top:1143.1pt;width:119pt;height:10.6pt;z-index:251789312;mso-wrap-distance-left:0;mso-wrap-distance-right:0;mso-position-horizontal-relative:page;mso-position-vertical-relative:page" coordsize="15113,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">
              <v:shape id="Graphic 10" o:spid="_x0000_s1027" style="position:absolute;left:12;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" path="m160159,l130073,,115887,64858r-356,l100317,,62953,,47396,64858r-356,l32512,,,,27673,90119r36144,l80949,24904r343,l96507,90119r36157,l160159,xe" fillcolor="#1a1a1a" stroked="f">
                <v:path arrowok="t"/>
              </v:shape>
              <v:shape id="Graphic 11" o:spid="_x0000_s1028" style="position:absolute;left:12;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" path="m,l32512,,47040,64858r356,l62953,r37364,l115531,64858r356,l130073,r30086,l132664,90119r-36157,l81292,24904r-343,l63817,90119r-36144,l,xe" filled="f" strokecolor="#1a1a1a" strokeweight=".06772mm">
                <v:path arrowok="t"/>
              </v:shape>
              <v:shape id="Graphic 12" o:spid="_x0000_s1029" style="position:absolute;left:1680;top:408;width:1607;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" path="m160159,l130073,,115887,64858r-356,l100317,,62953,,47396,64858r-356,l32512,,,,27673,90119r36144,l80949,24904r343,l96507,90119r36157,l160159,xe" fillcolor="#1a1a1a" stroked="f">
                <v:path arrowok="t"/>
              </v:shape>
              <v:shape id="Graphic 13" o:spid="_x0000_s1030" style="position:absolute;left:1680;top:408;width:1607;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" path="m,l32512,,47040,64858r356,l62953,r37364,l115531,64858r356,l130073,r30086,l132664,90119r-36157,l81292,24904r-343,l63817,90119r-36144,l,xe" filled="f" strokecolor="#1a1a1a" strokeweight=".06772mm">
                <v:path arrowok="t"/>
              </v:shape>
              <v:shape id="Graphic 14" o:spid="_x0000_s1031" style="position:absolute;left:3349;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" path="m160159,l130073,,115887,64858r-356,l100317,,62953,,47396,64858r-356,l32512,,,,27673,90119r36144,l80949,24904r343,l96507,90119r36157,l160159,xe" fillcolor="#1a1a1a" stroked="f">
                <v:path arrowok="t"/>
              </v:shape>
              <v:shape id="Graphic 15" o:spid="_x0000_s1032" style="position:absolute;left:3349;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" path="m,l32512,,47040,64858r356,l62953,r37364,l115531,64858r356,l130073,r30086,l132664,90119r-36157,l81292,24904r-343,l63817,90119r-36144,l,xe" filled="f" strokecolor="#1a1a1a" strokeweight=".06772mm">
                <v:path arrowok="t"/>
              </v:shape>
              <v:shape id="Graphic 16" o:spid="_x0000_s1033" style="position:absolute;left:5012;top:1029;width:292;height:285;visibility:visible;mso-wrap-style:square;v-text-anchor:top" coordsize="2920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" path="m29057,l,,,28016r29057,l29057,xe" fillcolor="#1a1a1a" stroked="f">
                <v:path arrowok="t"/>
              </v:shape>
              <v:shape id="Graphic 17" o:spid="_x0000_s1034" style="position:absolute;left:5012;top:1029;width:292;height:285;visibility:visible;mso-wrap-style:square;v-text-anchor:top" coordsize="2920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" path="m,l29057,r,28016l,28016,,xe" filled="f" strokecolor="#1a1a1a" strokeweight=".06772mm">
                <v:path arrowok="t"/>
              </v:shape>
              <v:shape id="Graphic 18" o:spid="_x0000_s1035" style="position:absolute;left:5448;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" path="m61747,l52400,,31664,3170,15046,12387,4004,27212,,47205,4004,67111,15046,81891r16618,9200l52400,94259r6382,-257l65308,93243r6428,-1245l77825,90284,77139,67106r-5194,2769l64858,71424r-7099,l48071,69742,39906,64963,34270,57494,32169,47739,34001,37279r5043,-7831l46619,24536r9426,-1702l63474,22834r5702,1549l74891,27838,77139,5003,70040,1549,61747,xe" fillcolor="#1a1a1a" stroked="f">
                <v:path arrowok="t"/>
              </v:shape>
              <v:shape id="Graphic 19" o:spid="_x0000_s1036" style="position:absolute;left:5448;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" path="m74891,27838l69176,24383,63474,22834r-7429,l46619,24536r-7575,4912l34001,37279,32169,47739r2101,9755l39906,64963r8165,4779l57759,71424r7099,l71945,69875r5194,-2769l77825,90284r-6089,1714l65308,93243r-6526,759l52400,94259,31664,91091,15046,81891,4004,67111,,47205,4004,27212,15046,12387,31664,3170,52400,r9347,l70040,1549r7099,3454l74891,27838xe" filled="f" strokecolor="#1a1a1a" strokeweight=".06772mm">
                <v:path arrowok="t"/>
              </v:shape>
              <v:shape id="Graphic 20" o:spid="_x0000_s1037" style="position:absolute;left:6316;top:387;width:921;height:946;visibility:visible;mso-wrap-style:square;v-text-anchor:top" coordsize="920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" path="m51549,35115r-5029,l32248,36057,17035,40190,4934,49479,,65887,2640,78003r124,568l10183,87407r10760,5169l33731,94259r8857,-960l50138,90346r6479,-5061l62268,78003r27851,l90119,73507r-55525,l29057,69875r,-14872l37363,51714r52756,l90119,37350r-205,-1028l61061,36322r-3988,-699l51549,35115xem90119,78003r-27508,l62611,82677r523,4730l63234,90346r62,1843l91846,92189,90500,85285r-38,-195l90146,78571r-27,-568xem90119,51714r-37541,l57073,52057r3988,178l59715,60011r-3845,6817l49820,71667r-7961,1840l90119,73507r,-21793xem86816,20751r-46342,l48408,21457r6508,2474l59350,28708r1440,6407l60904,35623r98,434l61061,36322r28853,l86957,21457r-66,-332l86816,20751xem47218,l37539,367,28390,1514,19661,3504,11239,6400r334,13514l11672,23931r88,3564l18484,24400r7114,-2091l32971,21125r7503,-374l86816,20751r-166,-837l77293,8364,63624,1969,47218,xe" fillcolor="#1a1a1a" stroked="f">
                <v:path arrowok="t"/>
              </v:shape>
              <v:shape id="Graphic 21" o:spid="_x0000_s1038" style="position:absolute;left:6316;top:387;width:921;height:946;visibility:visible;mso-wrap-style:square;v-text-anchor:top" coordsize="920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" path="m41859,73507r7961,-1840l55870,66828r3845,-6817l61061,52235r-3988,-178l52578,51714r-4661,l37363,51714r-8306,3289l29057,63652r,6223l34594,73507r7265,xem63296,92189r-165,-4852l62611,82677r,-4674l62268,78003r-5651,7282l50138,90346r-7550,2953l33731,94259,20943,92576,10183,87407,2764,78571,,65887,4934,49479,17035,40190,32248,36057r14272,-942l51549,35115r5524,508l61061,36322,59350,28708,54916,23931,48408,21457r-7934,-706l32971,21125r-7373,1184l18484,24400r-6724,3095l11239,6400,19661,3504,28390,1514,37539,367,47218,,63624,1969,77293,8364r9357,11550l90119,37350r,33554l90119,78003r343,7087l91846,92189r-28550,xe" filled="f" strokecolor="#1a1a1a" strokeweight=".06772mm">
                <v:path arrowok="t"/>
              </v:shape>
              <v:shape id="Graphic 22" o:spid="_x0000_s1039" style="position:absolute;left:7414;top:387;width:965;height:927;visibility:visible;mso-wrap-style:square;v-text-anchor:top" coordsize="965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" path="m61582,l51337,1093,42162,4471r-7682,5810l28714,18669r-343,l28371,2070,,2070,,92189r31140,l31140,54140,32366,41556r3657,-8787l42081,27615r8426,-1682l56323,27091r4536,3819l63807,37908r1051,10694l64858,92189r31141,l95999,35966,94073,22470,87996,10982,77316,2994,61582,xe" fillcolor="#1a1a1a" stroked="f">
                <v:path arrowok="t"/>
              </v:shape>
              <v:shape id="Graphic 23" o:spid="_x0000_s1040" style="position:absolute;left:7414;top:387;width:965;height:927;visibility:visible;mso-wrap-style:square;v-text-anchor:top" coordsize="965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" path="m,2070r28371,l28371,18669r343,l34480,10281,42162,4471,51337,1093,61582,,77316,2994r10680,7988l94073,22470r1926,13496l95999,92189r-31141,l64858,48602,63807,37908,60859,30910,56323,27091,50507,25933r-8426,1682l36023,32769r-3657,8787l31140,54140r,38049l,92189,,2070xe" filled="f" strokecolor="#1a1a1a" strokeweight=".06772mm">
                <v:path arrowok="t"/>
              </v:shape>
              <v:shape id="Graphic 24" o:spid="_x0000_s1041" style="position:absolute;left:8522;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" path="m61747,l52412,,31670,3170,15047,12387,4005,27212,,47205,4005,67111,15047,81891r16623,9200l52412,94259r6377,-257l65316,93243r6431,-1245l77838,90284,77139,67106r-5194,2769l64858,71424r-7086,l48076,69742,39908,64963,34271,57494,32169,47739,34001,37279r5043,-7831l46619,24536r9426,-1702l63474,22834r5715,1549l74891,27838,77139,5003,70053,1549,61747,xe" fillcolor="#1a1a1a" stroked="f">
                <v:path arrowok="t"/>
              </v:shape>
              <v:shape id="Graphic 25" o:spid="_x0000_s1042" style="position:absolute;left:8522;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" path="m74891,27838l69189,24383,63474,22834r-7429,l46619,24536r-7575,4912l34001,37279,32169,47739r2102,9755l39908,64963r8168,4779l57772,71424r7086,l71945,69875r5194,-2769l77838,90284r-6091,1714l65316,93243r-6527,759l52412,94259,31670,91091,15047,81891,4005,67111,,47205,4005,27212,15047,12387,31670,3170,52412,r9335,l70053,1549r7086,3454l74891,27838xe" filled="f" strokecolor="#1a1a1a" strokeweight=".06772mm">
                <v:path arrowok="t"/>
              </v:shape>
              <v:shape id="Graphic 26" o:spid="_x0000_s1043" style="position:absolute;left:9449;top:12;width:965;height:1301;visibility:visible;mso-wrap-style:square;v-text-anchor:top" coordsize="965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" path="m31127,l,,,129717r31127,l31127,91668,32355,79092r3662,-8784l42079,65156r8428,-1682l56323,64632r4536,3817l63807,75443r1051,10688l64858,129717r31141,l95999,73507,94073,60009,87995,48517,77311,40524,61569,37528r-9443,1093l43997,41725r-6865,4858l31483,52933r-356,l31127,xe" fillcolor="#1a1a1a" stroked="f">
                <v:path arrowok="t"/>
              </v:shape>
              <v:shape id="Graphic 27" o:spid="_x0000_s1044" style="position:absolute;left:9449;top:12;width:965;height:1301;visibility:visible;mso-wrap-style:square;v-text-anchor:top" coordsize="965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" path="m,l31127,r,52933l31483,52933r5649,-6350l43997,41725r8129,-3104l61569,37528r15742,2996l87995,48517r6078,11492l95999,73507r,56210l64858,129717r,-43586l63807,75443,60859,68449,56323,64632,50507,63474r-8428,1682l36017,70308r-3662,8784l31127,91668r,38049l,129717,,xe" filled="f" strokecolor="#1a1a1a" strokeweight=".06772mm">
                <v:path arrowok="t"/>
              </v:shape>
              <v:shape id="Graphic 28" o:spid="_x0000_s1045" style="position:absolute;left:10623;top:32;width:318;height:1283;visibility:visible;mso-wrap-style:square;v-text-anchor:top" coordsize="31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" path="m31140,37541l,37541r,90119l31140,127660r,-90119xem31140,l,,,22834r31140,l31140,xe" fillcolor="#1a1a1a" stroked="f">
                <v:path arrowok="t"/>
              </v:shape>
              <v:shape id="Graphic 29" o:spid="_x0000_s1046" style="position:absolute;left:10623;top:32;width:318;height:1283;visibility:visible;mso-wrap-style:square;v-text-anchor:top" coordsize="31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" path="m,37528r31140,l31140,127647,,127647,,37528xem31140,22834l,22834,,,31140,r,22834xe" filled="f" strokecolor="#1a1a1a" strokeweight=".067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47" type="#_x0000_t75" style="position:absolute;left:11156;width:3955;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">
                <v:imagedata r:id="rId5" o:title=""/>
              </v:shape>
              <w10:wrap anchorx="page" anchory="page"/>
            </v:group>
          </w:pict>
        </mc:Fallback>
      </mc:AlternateContent>
    </w:r>
    <w:r w:rsidRPr="00AC2303">
      <w:rPr>
        <w:rFonts w:ascii="Arial Black" w:hAnsi="Arial Black"/>
        <w:b/>
        <w:bCs/>
        <w:noProof/>
        <w:sz w:val="18"/>
        <w:szCs w:val="18"/>
      </w:rPr>
      <mc:AlternateContent>
        <mc:Choice Requires="wpg">
          <w:drawing>
            <wp:anchor distT="0" distB="0" distL="0" distR="0" simplePos="0" relativeHeight="251790336" behindDoc="0" locked="0" layoutInCell="1" allowOverlap="1" wp14:anchorId="65651C93" wp14:editId="73061615">
              <wp:simplePos x="0" y="0"/>
              <wp:positionH relativeFrom="page">
                <wp:posOffset>8633011</wp:posOffset>
              </wp:positionH>
              <wp:positionV relativeFrom="page">
                <wp:posOffset>14040949</wp:posOffset>
              </wp:positionV>
              <wp:extent cx="1498600" cy="356870"/>
              <wp:effectExtent l="0" t="0" r="0" b="0"/>
              <wp:wrapNone/>
              <wp:docPr id="632065173" name="Group 632065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356870"/>
                        <a:chOff x="0" y="0"/>
                        <a:chExt cx="1498600" cy="356870"/>
                      </a:xfrm>
                    </wpg:grpSpPr>
                    <pic:pic xmlns:pic="http://schemas.openxmlformats.org/drawingml/2006/picture">
                      <pic:nvPicPr>
                        <pic:cNvPr id="1820844486" name="Image 32"/>
                        <pic:cNvPicPr/>
                      </pic:nvPicPr>
                      <pic:blipFill>
                        <a:blip r:embed="rId6" cstate="print"/>
                        <a:stretch>
                          <a:fillRect/>
                        </a:stretch>
                      </pic:blipFill>
                      <pic:spPr>
                        <a:xfrm>
                          <a:off x="0" y="0"/>
                          <a:ext cx="1272503" cy="356464"/>
                        </a:xfrm>
                        <a:prstGeom prst="rect">
                          <a:avLst/>
                        </a:prstGeom>
                      </pic:spPr>
                    </pic:pic>
                    <wps:wsp>
                      <wps:cNvPr id="1100316497" name="Graphic 33"/>
                      <wps:cNvSpPr/>
                      <wps:spPr>
                        <a:xfrm>
                          <a:off x="1301309" y="135921"/>
                          <a:ext cx="26034" cy="214629"/>
                        </a:xfrm>
                        <a:custGeom>
                          <a:avLst/>
                          <a:gdLst/>
                          <a:ahLst/>
                          <a:cxnLst/>
                          <a:rect l="l" t="t" r="r" b="b"/>
                          <a:pathLst>
                            <a:path w="26034" h="214629">
                              <a:moveTo>
                                <a:pt x="25488" y="0"/>
                              </a:moveTo>
                              <a:lnTo>
                                <a:pt x="0" y="0"/>
                              </a:lnTo>
                              <a:lnTo>
                                <a:pt x="0" y="214210"/>
                              </a:lnTo>
                              <a:lnTo>
                                <a:pt x="25488" y="214210"/>
                              </a:lnTo>
                              <a:lnTo>
                                <a:pt x="25488" y="0"/>
                              </a:lnTo>
                              <a:close/>
                            </a:path>
                          </a:pathLst>
                        </a:custGeom>
                        <a:solidFill>
                          <a:srgbClr val="1A1A1A"/>
                        </a:solidFill>
                      </wps:spPr>
                      <wps:bodyPr wrap="square" lIns="0" tIns="0" rIns="0" bIns="0" rtlCol="0">
                        <a:prstTxWarp prst="textNoShape">
                          <a:avLst/>
                        </a:prstTxWarp>
                        <a:noAutofit/>
                      </wps:bodyPr>
                    </wps:wsp>
                    <wps:wsp>
                      <wps:cNvPr id="1176281874" name="Graphic 34"/>
                      <wps:cNvSpPr/>
                      <wps:spPr>
                        <a:xfrm>
                          <a:off x="1301310" y="135923"/>
                          <a:ext cx="26034" cy="214629"/>
                        </a:xfrm>
                        <a:custGeom>
                          <a:avLst/>
                          <a:gdLst/>
                          <a:ahLst/>
                          <a:cxnLst/>
                          <a:rect l="l" t="t" r="r" b="b"/>
                          <a:pathLst>
                            <a:path w="26034" h="214629">
                              <a:moveTo>
                                <a:pt x="0" y="0"/>
                              </a:moveTo>
                              <a:lnTo>
                                <a:pt x="25488" y="0"/>
                              </a:lnTo>
                              <a:lnTo>
                                <a:pt x="25488" y="214210"/>
                              </a:lnTo>
                              <a:lnTo>
                                <a:pt x="0" y="214210"/>
                              </a:lnTo>
                              <a:lnTo>
                                <a:pt x="0" y="0"/>
                              </a:lnTo>
                              <a:close/>
                            </a:path>
                          </a:pathLst>
                        </a:custGeom>
                        <a:ln w="2438">
                          <a:solidFill>
                            <a:srgbClr val="1A1A1A"/>
                          </a:solidFill>
                          <a:prstDash val="solid"/>
                        </a:ln>
                      </wps:spPr>
                      <wps:bodyPr wrap="square" lIns="0" tIns="0" rIns="0" bIns="0" rtlCol="0">
                        <a:prstTxWarp prst="textNoShape">
                          <a:avLst/>
                        </a:prstTxWarp>
                        <a:noAutofit/>
                      </wps:bodyPr>
                    </wps:wsp>
                    <pic:pic xmlns:pic="http://schemas.openxmlformats.org/drawingml/2006/picture">
                      <pic:nvPicPr>
                        <pic:cNvPr id="1741589440" name="Image 35"/>
                        <pic:cNvPicPr/>
                      </pic:nvPicPr>
                      <pic:blipFill>
                        <a:blip r:embed="rId7" cstate="print"/>
                        <a:stretch>
                          <a:fillRect/>
                        </a:stretch>
                      </pic:blipFill>
                      <pic:spPr>
                        <a:xfrm>
                          <a:off x="1354491" y="134705"/>
                          <a:ext cx="143548" cy="220052"/>
                        </a:xfrm>
                        <a:prstGeom prst="rect">
                          <a:avLst/>
                        </a:prstGeom>
                      </pic:spPr>
                    </pic:pic>
                  </wpg:wgp>
                </a:graphicData>
              </a:graphic>
            </wp:anchor>
          </w:drawing>
        </mc:Choice>
        <mc:Fallback>
          <w:pict>
            <v:group w14:anchorId="0D742C73" id="Group 632065173" o:spid="_x0000_s1026" style="position:absolute;margin-left:679.75pt;margin-top:1105.6pt;width:118pt;height:28.1pt;z-index:251790336;mso-wrap-distance-left:0;mso-wrap-distance-right:0;mso-position-horizontal-relative:page;mso-position-vertical-relative:page" coordsize="14986,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">
              <v:shape id="Image 32" o:spid="_x0000_s1027" type="#_x0000_t75" style="position:absolute;width:1272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">
                <v:imagedata r:id="rId8" o:title=""/>
              </v:shape>
              <v:shape id="Graphic 33" o:spid="_x0000_s1028" style="position:absolute;left:13013;top:1359;width:260;height:2146;visibility:visible;mso-wrap-style:square;v-text-anchor:top" coordsize="26034,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" path="m25488,l,,,214210r25488,l25488,xe" fillcolor="#1a1a1a" stroked="f">
                <v:path arrowok="t"/>
              </v:shape>
              <v:shape id="Graphic 34" o:spid="_x0000_s1029" style="position:absolute;left:13013;top:1359;width:260;height:2146;visibility:visible;mso-wrap-style:square;v-text-anchor:top" coordsize="26034,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" path="m,l25488,r,214210l,214210,,xe" filled="f" strokecolor="#1a1a1a" strokeweight=".06772mm">
                <v:path arrowok="t"/>
              </v:shape>
              <v:shape id="Image 35" o:spid="_x0000_s1030" type="#_x0000_t75" style="position:absolute;left:13544;top:1347;width:1436;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">
                <v:imagedata r:id="rId9"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DBD8" w14:textId="121950AF" w:rsidR="008C52B0" w:rsidRDefault="00D52E95" w:rsidP="00A60339">
    <w:pPr>
      <w:pStyle w:val="Title"/>
    </w:pPr>
    <w:r w:rsidRPr="00A60339">
      <w:rPr>
        <w:noProof/>
      </w:rPr>
      <w:drawing>
        <wp:anchor distT="0" distB="0" distL="114300" distR="114300" simplePos="0" relativeHeight="251662336" behindDoc="1" locked="0" layoutInCell="1" allowOverlap="1" wp14:anchorId="033A5EBC" wp14:editId="69BFB72C">
          <wp:simplePos x="0" y="0"/>
          <wp:positionH relativeFrom="margin">
            <wp:posOffset>5253679</wp:posOffset>
          </wp:positionH>
          <wp:positionV relativeFrom="margin">
            <wp:posOffset>-1052422</wp:posOffset>
          </wp:positionV>
          <wp:extent cx="1602000" cy="810000"/>
          <wp:effectExtent l="0" t="0" r="0" b="9525"/>
          <wp:wrapNone/>
          <wp:docPr id="1147488850" name="Picture 1147488850" descr="Logo" title="NHS Humber Healt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Humber Health Partnership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000" cy="810000"/>
                  </a:xfrm>
                  <a:prstGeom prst="rect">
                    <a:avLst/>
                  </a:prstGeom>
                </pic:spPr>
              </pic:pic>
            </a:graphicData>
          </a:graphic>
          <wp14:sizeRelH relativeFrom="margin">
            <wp14:pctWidth>0</wp14:pctWidth>
          </wp14:sizeRelH>
          <wp14:sizeRelV relativeFrom="margin">
            <wp14:pctHeight>0</wp14:pctHeight>
          </wp14:sizeRelV>
        </wp:anchor>
      </w:drawing>
    </w:r>
  </w:p>
  <w:p w14:paraId="512DCD3B" w14:textId="267FDBA0" w:rsidR="00A60339" w:rsidRPr="00A60339" w:rsidRDefault="008A2B62" w:rsidP="00A60339">
    <w:pPr>
      <w:pStyle w:val="Title"/>
    </w:pPr>
    <w:r w:rsidRPr="00464BE2">
      <w:rPr>
        <w:noProof/>
        <w:color w:val="FFFFFF" w:themeColor="background1"/>
        <w:sz w:val="14"/>
      </w:rPr>
      <mc:AlternateContent>
        <mc:Choice Requires="wps">
          <w:drawing>
            <wp:anchor distT="0" distB="0" distL="114300" distR="114300" simplePos="0" relativeHeight="251659263" behindDoc="1" locked="0" layoutInCell="1" allowOverlap="1" wp14:anchorId="39203BE0" wp14:editId="1E0E40A5">
              <wp:simplePos x="0" y="0"/>
              <wp:positionH relativeFrom="margin">
                <wp:posOffset>-480695</wp:posOffset>
              </wp:positionH>
              <wp:positionV relativeFrom="paragraph">
                <wp:posOffset>3062129</wp:posOffset>
              </wp:positionV>
              <wp:extent cx="7607802" cy="6758887"/>
              <wp:effectExtent l="0" t="0" r="0" b="4445"/>
              <wp:wrapNone/>
              <wp:docPr id="7" name="Freeform 6"/>
              <wp:cNvGraphicFramePr/>
              <a:graphic xmlns:a="http://schemas.openxmlformats.org/drawingml/2006/main">
                <a:graphicData uri="http://schemas.microsoft.com/office/word/2010/wordprocessingShape">
                  <wps:wsp>
                    <wps:cNvSpPr/>
                    <wps:spPr>
                      <a:xfrm flipH="1">
                        <a:off x="0" y="0"/>
                        <a:ext cx="7607802" cy="6758887"/>
                      </a:xfrm>
                      <a:custGeom>
                        <a:avLst/>
                        <a:gdLst>
                          <a:gd name="connsiteX0" fmla="*/ 9601200 w 9601200"/>
                          <a:gd name="connsiteY0" fmla="*/ 0 h 2123957"/>
                          <a:gd name="connsiteX1" fmla="*/ 9601200 w 9601200"/>
                          <a:gd name="connsiteY1" fmla="*/ 2123957 h 2123957"/>
                          <a:gd name="connsiteX2" fmla="*/ 0 w 9601200"/>
                          <a:gd name="connsiteY2" fmla="*/ 2123957 h 2123957"/>
                          <a:gd name="connsiteX3" fmla="*/ 0 w 9601200"/>
                          <a:gd name="connsiteY3" fmla="*/ 1301773 h 2123957"/>
                          <a:gd name="connsiteX4" fmla="*/ 2561746 w 9601200"/>
                          <a:gd name="connsiteY4" fmla="*/ 1828223 h 2123957"/>
                          <a:gd name="connsiteX5" fmla="*/ 9601200 w 9601200"/>
                          <a:gd name="connsiteY5" fmla="*/ 0 h 2123957"/>
                          <a:gd name="connsiteX0" fmla="*/ 9601200 w 9625649"/>
                          <a:gd name="connsiteY0" fmla="*/ 0 h 9863985"/>
                          <a:gd name="connsiteX1" fmla="*/ 9625649 w 9625649"/>
                          <a:gd name="connsiteY1" fmla="*/ 9863985 h 9863985"/>
                          <a:gd name="connsiteX2" fmla="*/ 0 w 9625649"/>
                          <a:gd name="connsiteY2" fmla="*/ 2123957 h 9863985"/>
                          <a:gd name="connsiteX3" fmla="*/ 0 w 9625649"/>
                          <a:gd name="connsiteY3" fmla="*/ 1301773 h 9863985"/>
                          <a:gd name="connsiteX4" fmla="*/ 2561746 w 9625649"/>
                          <a:gd name="connsiteY4" fmla="*/ 1828223 h 9863985"/>
                          <a:gd name="connsiteX5" fmla="*/ 9601200 w 9625649"/>
                          <a:gd name="connsiteY5" fmla="*/ 0 h 9863985"/>
                          <a:gd name="connsiteX0" fmla="*/ 9613426 w 9637875"/>
                          <a:gd name="connsiteY0" fmla="*/ 0 h 9879986"/>
                          <a:gd name="connsiteX1" fmla="*/ 9637875 w 9637875"/>
                          <a:gd name="connsiteY1" fmla="*/ 9863985 h 9879986"/>
                          <a:gd name="connsiteX2" fmla="*/ 1 w 9637875"/>
                          <a:gd name="connsiteY2" fmla="*/ 9879986 h 9879986"/>
                          <a:gd name="connsiteX3" fmla="*/ 12226 w 9637875"/>
                          <a:gd name="connsiteY3" fmla="*/ 1301773 h 9879986"/>
                          <a:gd name="connsiteX4" fmla="*/ 2573972 w 9637875"/>
                          <a:gd name="connsiteY4" fmla="*/ 1828223 h 9879986"/>
                          <a:gd name="connsiteX5" fmla="*/ 9613426 w 9637875"/>
                          <a:gd name="connsiteY5" fmla="*/ 0 h 9879986"/>
                          <a:gd name="connsiteX0" fmla="*/ 9613425 w 9650099"/>
                          <a:gd name="connsiteY0" fmla="*/ 0 h 11098661"/>
                          <a:gd name="connsiteX1" fmla="*/ 9650099 w 9650099"/>
                          <a:gd name="connsiteY1" fmla="*/ 11098661 h 11098661"/>
                          <a:gd name="connsiteX2" fmla="*/ 0 w 9650099"/>
                          <a:gd name="connsiteY2" fmla="*/ 9879986 h 11098661"/>
                          <a:gd name="connsiteX3" fmla="*/ 12225 w 9650099"/>
                          <a:gd name="connsiteY3" fmla="*/ 1301773 h 11098661"/>
                          <a:gd name="connsiteX4" fmla="*/ 2573971 w 9650099"/>
                          <a:gd name="connsiteY4" fmla="*/ 1828223 h 11098661"/>
                          <a:gd name="connsiteX5" fmla="*/ 9613425 w 9650099"/>
                          <a:gd name="connsiteY5" fmla="*/ 0 h 11098661"/>
                          <a:gd name="connsiteX0" fmla="*/ 9625651 w 9662325"/>
                          <a:gd name="connsiteY0" fmla="*/ 0 h 11114662"/>
                          <a:gd name="connsiteX1" fmla="*/ 9662325 w 9662325"/>
                          <a:gd name="connsiteY1" fmla="*/ 11098661 h 11114662"/>
                          <a:gd name="connsiteX2" fmla="*/ 1 w 9662325"/>
                          <a:gd name="connsiteY2" fmla="*/ 11114661 h 11114662"/>
                          <a:gd name="connsiteX3" fmla="*/ 24451 w 9662325"/>
                          <a:gd name="connsiteY3" fmla="*/ 1301773 h 11114662"/>
                          <a:gd name="connsiteX4" fmla="*/ 2586197 w 9662325"/>
                          <a:gd name="connsiteY4" fmla="*/ 1828223 h 11114662"/>
                          <a:gd name="connsiteX5" fmla="*/ 9625651 w 9662325"/>
                          <a:gd name="connsiteY5" fmla="*/ 0 h 11114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662325" h="11114662">
                            <a:moveTo>
                              <a:pt x="9625651" y="0"/>
                            </a:moveTo>
                            <a:cubicBezTo>
                              <a:pt x="9633801" y="3287995"/>
                              <a:pt x="9654175" y="7810666"/>
                              <a:pt x="9662325" y="11098661"/>
                            </a:cubicBezTo>
                            <a:lnTo>
                              <a:pt x="1" y="11114661"/>
                            </a:lnTo>
                            <a:lnTo>
                              <a:pt x="24451" y="1301773"/>
                            </a:lnTo>
                            <a:cubicBezTo>
                              <a:pt x="1074582" y="1676460"/>
                              <a:pt x="1894998" y="1824930"/>
                              <a:pt x="2586197" y="1828223"/>
                            </a:cubicBezTo>
                            <a:cubicBezTo>
                              <a:pt x="5054767" y="1839985"/>
                              <a:pt x="5875182" y="0"/>
                              <a:pt x="9625651" y="0"/>
                            </a:cubicBezTo>
                            <a:close/>
                          </a:path>
                        </a:pathLst>
                      </a:custGeom>
                      <a:solidFill>
                        <a:srgbClr val="D9F0F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E31C32" id="Freeform 6" o:spid="_x0000_s1026" style="position:absolute;margin-left:-37.85pt;margin-top:241.1pt;width:599.05pt;height:532.2pt;flip:x;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62325,111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" path="m9625651,v8150,3287995,28524,7810666,36674,11098661l1,11114661,24451,1301773v1050131,374687,1870547,523157,2561746,526450c5054767,1839985,5875182,,9625651,xe" fillcolor="#d9f0fa" stroked="f" strokeweight="1pt">
              <v:stroke joinstyle="miter"/>
              <v:path arrowok="t" o:connecttype="custom" o:connectlocs="7578926,0;7607802,6749157;1,6758886;19252,791615;2036288,1111752;7578926,0" o:connectangles="0,0,0,0,0,0"/>
              <w10:wrap anchorx="margin"/>
            </v:shape>
          </w:pict>
        </mc:Fallback>
      </mc:AlternateContent>
    </w:r>
    <w:r w:rsidR="00AC770F">
      <w:rPr>
        <w:noProof/>
        <w:color w:val="FFFFFF" w:themeColor="background1"/>
        <w:sz w:val="14"/>
      </w:rPr>
      <w:drawing>
        <wp:anchor distT="0" distB="0" distL="114300" distR="114300" simplePos="0" relativeHeight="251665408" behindDoc="1" locked="0" layoutInCell="1" allowOverlap="1" wp14:anchorId="0E577AE2" wp14:editId="2AF70B0F">
          <wp:simplePos x="0" y="0"/>
          <wp:positionH relativeFrom="margin">
            <wp:align>center</wp:align>
          </wp:positionH>
          <wp:positionV relativeFrom="paragraph">
            <wp:posOffset>825834</wp:posOffset>
          </wp:positionV>
          <wp:extent cx="5034013" cy="4322908"/>
          <wp:effectExtent l="0" t="0" r="0" b="1905"/>
          <wp:wrapNone/>
          <wp:docPr id="825565090" name="Picture 1" descr="A cartoon of a rainbow brain with glasse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43917" name="Picture 1" descr="A cartoon of a rainbow brain with glasses and a hear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5034013" cy="43229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71C" w14:textId="32E0A58F" w:rsidR="0079147E" w:rsidRPr="00F40216" w:rsidRDefault="00AC2303" w:rsidP="00F40216">
    <w:pPr>
      <w:pStyle w:val="Header"/>
    </w:pPr>
    <w:r w:rsidRPr="00464BE2">
      <w:rPr>
        <w:noProof/>
        <w:color w:val="FFFFFF" w:themeColor="background1"/>
        <w:sz w:val="14"/>
      </w:rPr>
      <mc:AlternateContent>
        <mc:Choice Requires="wps">
          <w:drawing>
            <wp:anchor distT="0" distB="0" distL="114300" distR="114300" simplePos="0" relativeHeight="251670528" behindDoc="1" locked="0" layoutInCell="1" allowOverlap="1" wp14:anchorId="34B3760F" wp14:editId="55D1A179">
              <wp:simplePos x="0" y="0"/>
              <wp:positionH relativeFrom="margin">
                <wp:align>center</wp:align>
              </wp:positionH>
              <wp:positionV relativeFrom="paragraph">
                <wp:posOffset>4459238</wp:posOffset>
              </wp:positionV>
              <wp:extent cx="7609653" cy="6758886"/>
              <wp:effectExtent l="0" t="0" r="0" b="4445"/>
              <wp:wrapNone/>
              <wp:docPr id="562030866" name="Freeform 6"/>
              <wp:cNvGraphicFramePr/>
              <a:graphic xmlns:a="http://schemas.openxmlformats.org/drawingml/2006/main">
                <a:graphicData uri="http://schemas.microsoft.com/office/word/2010/wordprocessingShape">
                  <wps:wsp>
                    <wps:cNvSpPr/>
                    <wps:spPr>
                      <a:xfrm flipH="1">
                        <a:off x="0" y="0"/>
                        <a:ext cx="7609653" cy="6758886"/>
                      </a:xfrm>
                      <a:custGeom>
                        <a:avLst/>
                        <a:gdLst>
                          <a:gd name="connsiteX0" fmla="*/ 9601200 w 9601200"/>
                          <a:gd name="connsiteY0" fmla="*/ 0 h 2123957"/>
                          <a:gd name="connsiteX1" fmla="*/ 9601200 w 9601200"/>
                          <a:gd name="connsiteY1" fmla="*/ 2123957 h 2123957"/>
                          <a:gd name="connsiteX2" fmla="*/ 0 w 9601200"/>
                          <a:gd name="connsiteY2" fmla="*/ 2123957 h 2123957"/>
                          <a:gd name="connsiteX3" fmla="*/ 0 w 9601200"/>
                          <a:gd name="connsiteY3" fmla="*/ 1301773 h 2123957"/>
                          <a:gd name="connsiteX4" fmla="*/ 2561746 w 9601200"/>
                          <a:gd name="connsiteY4" fmla="*/ 1828223 h 2123957"/>
                          <a:gd name="connsiteX5" fmla="*/ 9601200 w 9601200"/>
                          <a:gd name="connsiteY5" fmla="*/ 0 h 2123957"/>
                          <a:gd name="connsiteX0" fmla="*/ 9601200 w 9625649"/>
                          <a:gd name="connsiteY0" fmla="*/ 0 h 9863985"/>
                          <a:gd name="connsiteX1" fmla="*/ 9625649 w 9625649"/>
                          <a:gd name="connsiteY1" fmla="*/ 9863985 h 9863985"/>
                          <a:gd name="connsiteX2" fmla="*/ 0 w 9625649"/>
                          <a:gd name="connsiteY2" fmla="*/ 2123957 h 9863985"/>
                          <a:gd name="connsiteX3" fmla="*/ 0 w 9625649"/>
                          <a:gd name="connsiteY3" fmla="*/ 1301773 h 9863985"/>
                          <a:gd name="connsiteX4" fmla="*/ 2561746 w 9625649"/>
                          <a:gd name="connsiteY4" fmla="*/ 1828223 h 9863985"/>
                          <a:gd name="connsiteX5" fmla="*/ 9601200 w 9625649"/>
                          <a:gd name="connsiteY5" fmla="*/ 0 h 9863985"/>
                          <a:gd name="connsiteX0" fmla="*/ 9613426 w 9637875"/>
                          <a:gd name="connsiteY0" fmla="*/ 0 h 9879986"/>
                          <a:gd name="connsiteX1" fmla="*/ 9637875 w 9637875"/>
                          <a:gd name="connsiteY1" fmla="*/ 9863985 h 9879986"/>
                          <a:gd name="connsiteX2" fmla="*/ 1 w 9637875"/>
                          <a:gd name="connsiteY2" fmla="*/ 9879986 h 9879986"/>
                          <a:gd name="connsiteX3" fmla="*/ 12226 w 9637875"/>
                          <a:gd name="connsiteY3" fmla="*/ 1301773 h 9879986"/>
                          <a:gd name="connsiteX4" fmla="*/ 2573972 w 9637875"/>
                          <a:gd name="connsiteY4" fmla="*/ 1828223 h 9879986"/>
                          <a:gd name="connsiteX5" fmla="*/ 9613426 w 9637875"/>
                          <a:gd name="connsiteY5" fmla="*/ 0 h 9879986"/>
                          <a:gd name="connsiteX0" fmla="*/ 9613425 w 9650099"/>
                          <a:gd name="connsiteY0" fmla="*/ 0 h 11098661"/>
                          <a:gd name="connsiteX1" fmla="*/ 9650099 w 9650099"/>
                          <a:gd name="connsiteY1" fmla="*/ 11098661 h 11098661"/>
                          <a:gd name="connsiteX2" fmla="*/ 0 w 9650099"/>
                          <a:gd name="connsiteY2" fmla="*/ 9879986 h 11098661"/>
                          <a:gd name="connsiteX3" fmla="*/ 12225 w 9650099"/>
                          <a:gd name="connsiteY3" fmla="*/ 1301773 h 11098661"/>
                          <a:gd name="connsiteX4" fmla="*/ 2573971 w 9650099"/>
                          <a:gd name="connsiteY4" fmla="*/ 1828223 h 11098661"/>
                          <a:gd name="connsiteX5" fmla="*/ 9613425 w 9650099"/>
                          <a:gd name="connsiteY5" fmla="*/ 0 h 11098661"/>
                          <a:gd name="connsiteX0" fmla="*/ 9625651 w 9662325"/>
                          <a:gd name="connsiteY0" fmla="*/ 0 h 11114662"/>
                          <a:gd name="connsiteX1" fmla="*/ 9662325 w 9662325"/>
                          <a:gd name="connsiteY1" fmla="*/ 11098661 h 11114662"/>
                          <a:gd name="connsiteX2" fmla="*/ 1 w 9662325"/>
                          <a:gd name="connsiteY2" fmla="*/ 11114661 h 11114662"/>
                          <a:gd name="connsiteX3" fmla="*/ 24451 w 9662325"/>
                          <a:gd name="connsiteY3" fmla="*/ 1301773 h 11114662"/>
                          <a:gd name="connsiteX4" fmla="*/ 2586197 w 9662325"/>
                          <a:gd name="connsiteY4" fmla="*/ 1828223 h 11114662"/>
                          <a:gd name="connsiteX5" fmla="*/ 9625651 w 9662325"/>
                          <a:gd name="connsiteY5" fmla="*/ 0 h 11114662"/>
                          <a:gd name="csX0" fmla="*/ 9662324 w 9664676"/>
                          <a:gd name="csY0" fmla="*/ 0 h 11114660"/>
                          <a:gd name="csX1" fmla="*/ 9662324 w 9664676"/>
                          <a:gd name="csY1" fmla="*/ 11098661 h 11114660"/>
                          <a:gd name="csX2" fmla="*/ 0 w 9664676"/>
                          <a:gd name="csY2" fmla="*/ 11114661 h 11114660"/>
                          <a:gd name="csX3" fmla="*/ 24450 w 9664676"/>
                          <a:gd name="csY3" fmla="*/ 1301773 h 11114660"/>
                          <a:gd name="csX4" fmla="*/ 2586196 w 9664676"/>
                          <a:gd name="csY4" fmla="*/ 1828223 h 11114660"/>
                          <a:gd name="csX5" fmla="*/ 9662324 w 9664676"/>
                          <a:gd name="csY5" fmla="*/ 0 h 11114660"/>
                        </a:gdLst>
                        <a:ahLst/>
                        <a:cxnLst>
                          <a:cxn ang="0">
                            <a:pos x="csX0" y="csY0"/>
                          </a:cxn>
                          <a:cxn ang="0">
                            <a:pos x="csX1" y="csY1"/>
                          </a:cxn>
                          <a:cxn ang="0">
                            <a:pos x="csX2" y="csY2"/>
                          </a:cxn>
                          <a:cxn ang="0">
                            <a:pos x="csX3" y="csY3"/>
                          </a:cxn>
                          <a:cxn ang="0">
                            <a:pos x="csX4" y="csY4"/>
                          </a:cxn>
                          <a:cxn ang="0">
                            <a:pos x="csX5" y="csY5"/>
                          </a:cxn>
                        </a:cxnLst>
                        <a:rect l="l" t="t" r="r" b="b"/>
                        <a:pathLst>
                          <a:path w="9664676" h="11114660">
                            <a:moveTo>
                              <a:pt x="9662324" y="0"/>
                            </a:moveTo>
                            <a:cubicBezTo>
                              <a:pt x="9670474" y="3287995"/>
                              <a:pt x="9654174" y="7810666"/>
                              <a:pt x="9662324" y="11098661"/>
                            </a:cubicBezTo>
                            <a:lnTo>
                              <a:pt x="0" y="11114661"/>
                            </a:lnTo>
                            <a:lnTo>
                              <a:pt x="24450" y="1301773"/>
                            </a:lnTo>
                            <a:cubicBezTo>
                              <a:pt x="1074581" y="1676460"/>
                              <a:pt x="1894997" y="1824930"/>
                              <a:pt x="2586196" y="1828223"/>
                            </a:cubicBezTo>
                            <a:cubicBezTo>
                              <a:pt x="5054766" y="1839985"/>
                              <a:pt x="5911855" y="0"/>
                              <a:pt x="9662324" y="0"/>
                            </a:cubicBezTo>
                            <a:close/>
                          </a:path>
                        </a:pathLst>
                      </a:custGeom>
                      <a:solidFill>
                        <a:srgbClr val="E4F2D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AC5D35" id="Freeform 6" o:spid="_x0000_s1026" style="position:absolute;margin-left:0;margin-top:351.1pt;width:599.2pt;height:532.2pt;flip:x;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664676,111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" path="m9662324,v8150,3287995,-8150,7810666,,11098661l,11114661,24450,1301773v1050131,374687,1870547,523157,2561746,526450c5054766,1839985,5911855,,9662324,xe" fillcolor="#e4f2d2" stroked="f" strokeweight="1pt">
              <v:stroke joinstyle="miter"/>
              <v:path arrowok="t" o:connecttype="custom" o:connectlocs="7607801,0;7607801,6749157;0,6758887;19251,791615;2036287,1111752;7607801,0" o:connectangles="0,0,0,0,0,0"/>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7409" w14:textId="77BEE90A" w:rsidR="00AC2303" w:rsidRPr="00F40216" w:rsidRDefault="0021291D" w:rsidP="00F40216">
    <w:pPr>
      <w:pStyle w:val="Header"/>
    </w:pPr>
    <w:r>
      <w:rPr>
        <w:noProof/>
        <w14:ligatures w14:val="standardContextual"/>
      </w:rPr>
      <mc:AlternateContent>
        <mc:Choice Requires="wps">
          <w:drawing>
            <wp:anchor distT="0" distB="0" distL="114300" distR="114300" simplePos="0" relativeHeight="251686912" behindDoc="1" locked="0" layoutInCell="1" allowOverlap="1" wp14:anchorId="71FF2B20" wp14:editId="5B0F210C">
              <wp:simplePos x="0" y="0"/>
              <wp:positionH relativeFrom="page">
                <wp:align>left</wp:align>
              </wp:positionH>
              <wp:positionV relativeFrom="paragraph">
                <wp:posOffset>-453023</wp:posOffset>
              </wp:positionV>
              <wp:extent cx="7873398" cy="10972299"/>
              <wp:effectExtent l="0" t="0" r="0" b="635"/>
              <wp:wrapNone/>
              <wp:docPr id="1996901977"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FDF3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42DE" id="Rectangle 2" o:spid="_x0000_s1026" style="position:absolute;margin-left:0;margin-top:-35.65pt;width:619.95pt;height:863.95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" fillcolor="#fdf399" stroked="f"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0034" w14:textId="77777777" w:rsidR="00482F42" w:rsidRPr="00F40216" w:rsidRDefault="00482F42" w:rsidP="00F40216">
    <w:pPr>
      <w:pStyle w:val="Header"/>
    </w:pPr>
    <w:r>
      <w:rPr>
        <w:noProof/>
        <w14:ligatures w14:val="standardContextual"/>
      </w:rPr>
      <mc:AlternateContent>
        <mc:Choice Requires="wps">
          <w:drawing>
            <wp:anchor distT="0" distB="0" distL="114300" distR="114300" simplePos="0" relativeHeight="251794432" behindDoc="1" locked="0" layoutInCell="1" allowOverlap="1" wp14:anchorId="68409E0F" wp14:editId="2BE2C9CB">
              <wp:simplePos x="0" y="0"/>
              <wp:positionH relativeFrom="page">
                <wp:align>left</wp:align>
              </wp:positionH>
              <wp:positionV relativeFrom="paragraph">
                <wp:posOffset>-453023</wp:posOffset>
              </wp:positionV>
              <wp:extent cx="7873398" cy="10972299"/>
              <wp:effectExtent l="0" t="0" r="0" b="635"/>
              <wp:wrapNone/>
              <wp:docPr id="1113289809"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D9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3847B" id="Rectangle 2" o:spid="_x0000_s1026" style="position:absolute;margin-left:0;margin-top:-35.65pt;width:619.95pt;height:863.95pt;z-index:-251522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" fillcolor="#d9f0fa" stroked="f"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17E7" w14:textId="41537E93" w:rsidR="00482F42" w:rsidRPr="00F40216" w:rsidRDefault="00482F42" w:rsidP="00F40216">
    <w:pPr>
      <w:pStyle w:val="Header"/>
    </w:pPr>
    <w:r>
      <w:rPr>
        <w:noProof/>
        <w14:ligatures w14:val="standardContextual"/>
      </w:rPr>
      <mc:AlternateContent>
        <mc:Choice Requires="wps">
          <w:drawing>
            <wp:anchor distT="0" distB="0" distL="114300" distR="114300" simplePos="0" relativeHeight="251792384" behindDoc="1" locked="0" layoutInCell="1" allowOverlap="1" wp14:anchorId="64B9C6D5" wp14:editId="3664439E">
              <wp:simplePos x="0" y="0"/>
              <wp:positionH relativeFrom="page">
                <wp:align>right</wp:align>
              </wp:positionH>
              <wp:positionV relativeFrom="paragraph">
                <wp:posOffset>-452755</wp:posOffset>
              </wp:positionV>
              <wp:extent cx="7873398" cy="10972299"/>
              <wp:effectExtent l="0" t="0" r="0" b="635"/>
              <wp:wrapNone/>
              <wp:docPr id="841630744"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D9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34CEE" id="Rectangle 2" o:spid="_x0000_s1026" style="position:absolute;margin-left:568.75pt;margin-top:-35.65pt;width:619.95pt;height:863.95pt;z-index:-251524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" fillcolor="#d9f0fa" stroked="f" strokeweight="1pt">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0562" w14:textId="7C4C69AA" w:rsidR="00482F42" w:rsidRPr="00F40216" w:rsidRDefault="00482F42" w:rsidP="00F402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7AA5" w14:textId="6BB6DD48" w:rsidR="00D66B49" w:rsidRDefault="00D66B49">
    <w:pPr>
      <w:pStyle w:val="Header"/>
    </w:pPr>
    <w:r>
      <w:rPr>
        <w:noProof/>
        <w14:ligatures w14:val="standardContextual"/>
      </w:rPr>
      <mc:AlternateContent>
        <mc:Choice Requires="wps">
          <w:drawing>
            <wp:anchor distT="0" distB="0" distL="114300" distR="114300" simplePos="0" relativeHeight="251781120" behindDoc="1" locked="0" layoutInCell="1" allowOverlap="1" wp14:anchorId="7C713DF7" wp14:editId="5F900AA0">
              <wp:simplePos x="0" y="0"/>
              <wp:positionH relativeFrom="page">
                <wp:align>left</wp:align>
              </wp:positionH>
              <wp:positionV relativeFrom="paragraph">
                <wp:posOffset>-435451</wp:posOffset>
              </wp:positionV>
              <wp:extent cx="7873398" cy="10972299"/>
              <wp:effectExtent l="0" t="0" r="0" b="635"/>
              <wp:wrapNone/>
              <wp:docPr id="583858045"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E4F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D9A3" id="Rectangle 2" o:spid="_x0000_s1026" style="position:absolute;margin-left:0;margin-top:-34.3pt;width:619.95pt;height:863.95pt;z-index:-251535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" fillcolor="#e4f2d2" stroked="f" strokeweight="1pt">
              <w10:wrap anchorx="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D4E8" w14:textId="6D55CC95" w:rsidR="00EE7842" w:rsidRPr="003A1964" w:rsidRDefault="00D66B49" w:rsidP="003A1964">
    <w:pPr>
      <w:spacing w:before="38"/>
      <w:rPr>
        <w:rFonts w:ascii="Arial Black" w:hAnsi="Arial Black"/>
        <w:b/>
        <w:bCs/>
      </w:rPr>
    </w:pPr>
    <w:r>
      <w:rPr>
        <w:noProof/>
        <w14:ligatures w14:val="standardContextual"/>
      </w:rPr>
      <mc:AlternateContent>
        <mc:Choice Requires="wps">
          <w:drawing>
            <wp:anchor distT="0" distB="0" distL="114300" distR="114300" simplePos="0" relativeHeight="251779072" behindDoc="1" locked="0" layoutInCell="1" allowOverlap="1" wp14:anchorId="0F9664F2" wp14:editId="44788B97">
              <wp:simplePos x="0" y="0"/>
              <wp:positionH relativeFrom="page">
                <wp:align>right</wp:align>
              </wp:positionH>
              <wp:positionV relativeFrom="paragraph">
                <wp:posOffset>-450691</wp:posOffset>
              </wp:positionV>
              <wp:extent cx="7873398" cy="10972299"/>
              <wp:effectExtent l="0" t="0" r="0" b="635"/>
              <wp:wrapNone/>
              <wp:docPr id="2116747251" name="Rectangle 2"/>
              <wp:cNvGraphicFramePr/>
              <a:graphic xmlns:a="http://schemas.openxmlformats.org/drawingml/2006/main">
                <a:graphicData uri="http://schemas.microsoft.com/office/word/2010/wordprocessingShape">
                  <wps:wsp>
                    <wps:cNvSpPr/>
                    <wps:spPr>
                      <a:xfrm>
                        <a:off x="0" y="0"/>
                        <a:ext cx="7873398" cy="10972299"/>
                      </a:xfrm>
                      <a:prstGeom prst="rect">
                        <a:avLst/>
                      </a:prstGeom>
                      <a:solidFill>
                        <a:srgbClr val="E4F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7C462" id="Rectangle 2" o:spid="_x0000_s1026" style="position:absolute;margin-left:568.75pt;margin-top:-35.5pt;width:619.95pt;height:863.95pt;z-index:-251537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" fillcolor="#e4f2d2" stroked="f" strokeweight="1pt">
              <w10:wrap anchorx="page"/>
            </v:rect>
          </w:pict>
        </mc:Fallback>
      </mc:AlternateContent>
    </w:r>
    <w:r w:rsidR="00EE7842" w:rsidRPr="00AC2303">
      <w:rPr>
        <w:rFonts w:ascii="Arial Black" w:hAnsi="Arial Black"/>
        <w:b/>
        <w:bCs/>
        <w:noProof/>
        <w:sz w:val="18"/>
        <w:szCs w:val="18"/>
      </w:rPr>
      <mc:AlternateContent>
        <mc:Choice Requires="wps">
          <w:drawing>
            <wp:anchor distT="0" distB="0" distL="0" distR="0" simplePos="0" relativeHeight="251728896" behindDoc="0" locked="0" layoutInCell="1" allowOverlap="1" wp14:anchorId="687483EC" wp14:editId="58F5E50D">
              <wp:simplePos x="0" y="0"/>
              <wp:positionH relativeFrom="page">
                <wp:posOffset>0</wp:posOffset>
              </wp:positionH>
              <wp:positionV relativeFrom="page">
                <wp:posOffset>13679983</wp:posOffset>
              </wp:positionV>
              <wp:extent cx="10692130" cy="1270"/>
              <wp:effectExtent l="0" t="0" r="0" b="0"/>
              <wp:wrapNone/>
              <wp:docPr id="136106161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270"/>
                      </a:xfrm>
                      <a:custGeom>
                        <a:avLst/>
                        <a:gdLst/>
                        <a:ahLst/>
                        <a:cxnLst/>
                        <a:rect l="l" t="t" r="r" b="b"/>
                        <a:pathLst>
                          <a:path w="10692130">
                            <a:moveTo>
                              <a:pt x="0" y="0"/>
                            </a:moveTo>
                            <a:lnTo>
                              <a:pt x="10692003" y="0"/>
                            </a:lnTo>
                          </a:path>
                        </a:pathLst>
                      </a:custGeom>
                      <a:ln w="12700">
                        <a:solidFill>
                          <a:srgbClr val="8A2484"/>
                        </a:solidFill>
                        <a:prstDash val="solid"/>
                      </a:ln>
                    </wps:spPr>
                    <wps:bodyPr wrap="square" lIns="0" tIns="0" rIns="0" bIns="0" rtlCol="0">
                      <a:prstTxWarp prst="textNoShape">
                        <a:avLst/>
                      </a:prstTxWarp>
                      <a:noAutofit/>
                    </wps:bodyPr>
                  </wps:wsp>
                </a:graphicData>
              </a:graphic>
            </wp:anchor>
          </w:drawing>
        </mc:Choice>
        <mc:Fallback>
          <w:pict>
            <v:shape w14:anchorId="19E779AD" id="Graphic 2" o:spid="_x0000_s1026" style="position:absolute;margin-left:0;margin-top:1077.15pt;width:841.9pt;height:.1pt;z-index:251728896;visibility:visible;mso-wrap-style:square;mso-wrap-distance-left:0;mso-wrap-distance-top:0;mso-wrap-distance-right:0;mso-wrap-distance-bottom:0;mso-position-horizontal:absolute;mso-position-horizontal-relative:page;mso-position-vertical:absolute;mso-position-vertical-relative:page;v-text-anchor:top" coordsize="10692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" path="m,l10692003,e" filled="f" strokecolor="#8a2484" strokeweight="1pt">
              <v:path arrowok="t"/>
              <w10:wrap anchorx="page" anchory="page"/>
            </v:shape>
          </w:pict>
        </mc:Fallback>
      </mc:AlternateContent>
    </w:r>
    <w:r w:rsidR="00EE7842" w:rsidRPr="00AC2303">
      <w:rPr>
        <w:rFonts w:ascii="Arial Black" w:hAnsi="Arial Black"/>
        <w:b/>
        <w:bCs/>
        <w:noProof/>
        <w:sz w:val="18"/>
        <w:szCs w:val="18"/>
      </w:rPr>
      <w:drawing>
        <wp:anchor distT="0" distB="0" distL="0" distR="0" simplePos="0" relativeHeight="251729920" behindDoc="0" locked="0" layoutInCell="1" allowOverlap="1" wp14:anchorId="6C610846" wp14:editId="61875C7D">
          <wp:simplePos x="0" y="0"/>
          <wp:positionH relativeFrom="page">
            <wp:posOffset>4116486</wp:posOffset>
          </wp:positionH>
          <wp:positionV relativeFrom="page">
            <wp:posOffset>14430810</wp:posOffset>
          </wp:positionV>
          <wp:extent cx="1588271" cy="219360"/>
          <wp:effectExtent l="0" t="0" r="0" b="0"/>
          <wp:wrapNone/>
          <wp:docPr id="61481139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588271" cy="219360"/>
                  </a:xfrm>
                  <a:prstGeom prst="rect">
                    <a:avLst/>
                  </a:prstGeom>
                </pic:spPr>
              </pic:pic>
            </a:graphicData>
          </a:graphic>
        </wp:anchor>
      </w:drawing>
    </w:r>
    <w:r w:rsidR="00EE7842" w:rsidRPr="00AC2303">
      <w:rPr>
        <w:rFonts w:ascii="Arial Black" w:hAnsi="Arial Black"/>
        <w:b/>
        <w:bCs/>
        <w:noProof/>
        <w:sz w:val="18"/>
        <w:szCs w:val="18"/>
      </w:rPr>
      <w:drawing>
        <wp:anchor distT="0" distB="0" distL="0" distR="0" simplePos="0" relativeHeight="251730944" behindDoc="0" locked="0" layoutInCell="1" allowOverlap="1" wp14:anchorId="20F41961" wp14:editId="4F7E5C47">
          <wp:simplePos x="0" y="0"/>
          <wp:positionH relativeFrom="page">
            <wp:posOffset>4117237</wp:posOffset>
          </wp:positionH>
          <wp:positionV relativeFrom="page">
            <wp:posOffset>14040941</wp:posOffset>
          </wp:positionV>
          <wp:extent cx="1601249" cy="323850"/>
          <wp:effectExtent l="0" t="0" r="0" b="0"/>
          <wp:wrapNone/>
          <wp:docPr id="1462113015" name="Image 5" descr="A black numb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number on a black background&#10;&#10;AI-generated content may be incorrect."/>
                  <pic:cNvPicPr/>
                </pic:nvPicPr>
                <pic:blipFill>
                  <a:blip r:embed="rId2" cstate="print"/>
                  <a:stretch>
                    <a:fillRect/>
                  </a:stretch>
                </pic:blipFill>
                <pic:spPr>
                  <a:xfrm>
                    <a:off x="0" y="0"/>
                    <a:ext cx="1601249" cy="323850"/>
                  </a:xfrm>
                  <a:prstGeom prst="rect">
                    <a:avLst/>
                  </a:prstGeom>
                </pic:spPr>
              </pic:pic>
            </a:graphicData>
          </a:graphic>
        </wp:anchor>
      </w:drawing>
    </w:r>
    <w:r w:rsidR="00EE7842" w:rsidRPr="00AC2303">
      <w:rPr>
        <w:rFonts w:ascii="Arial Black" w:hAnsi="Arial Black"/>
        <w:b/>
        <w:bCs/>
        <w:noProof/>
        <w:sz w:val="18"/>
        <w:szCs w:val="18"/>
      </w:rPr>
      <w:drawing>
        <wp:anchor distT="0" distB="0" distL="0" distR="0" simplePos="0" relativeHeight="251731968" behindDoc="0" locked="0" layoutInCell="1" allowOverlap="1" wp14:anchorId="3DA6F8EB" wp14:editId="49A82324">
          <wp:simplePos x="0" y="0"/>
          <wp:positionH relativeFrom="page">
            <wp:posOffset>6375567</wp:posOffset>
          </wp:positionH>
          <wp:positionV relativeFrom="page">
            <wp:posOffset>13873379</wp:posOffset>
          </wp:positionV>
          <wp:extent cx="1463590" cy="928782"/>
          <wp:effectExtent l="0" t="0" r="0" b="0"/>
          <wp:wrapNone/>
          <wp:docPr id="799311904" name="Image 6" descr="A black logo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logo with a black background&#10;&#10;AI-generated content may be incorrect."/>
                  <pic:cNvPicPr/>
                </pic:nvPicPr>
                <pic:blipFill>
                  <a:blip r:embed="rId3" cstate="print"/>
                  <a:stretch>
                    <a:fillRect/>
                  </a:stretch>
                </pic:blipFill>
                <pic:spPr>
                  <a:xfrm>
                    <a:off x="0" y="0"/>
                    <a:ext cx="1463590" cy="928782"/>
                  </a:xfrm>
                  <a:prstGeom prst="rect">
                    <a:avLst/>
                  </a:prstGeom>
                </pic:spPr>
              </pic:pic>
            </a:graphicData>
          </a:graphic>
        </wp:anchor>
      </w:drawing>
    </w:r>
    <w:r w:rsidR="00EE7842" w:rsidRPr="00AC2303">
      <w:rPr>
        <w:rFonts w:ascii="Arial Black" w:hAnsi="Arial Black"/>
        <w:b/>
        <w:bCs/>
        <w:noProof/>
        <w:sz w:val="18"/>
        <w:szCs w:val="18"/>
      </w:rPr>
      <mc:AlternateContent>
        <mc:Choice Requires="wps">
          <w:drawing>
            <wp:anchor distT="0" distB="0" distL="0" distR="0" simplePos="0" relativeHeight="251732992" behindDoc="0" locked="0" layoutInCell="1" allowOverlap="1" wp14:anchorId="5258F8C3" wp14:editId="3A4C4521">
              <wp:simplePos x="0" y="0"/>
              <wp:positionH relativeFrom="page">
                <wp:posOffset>6047099</wp:posOffset>
              </wp:positionH>
              <wp:positionV relativeFrom="page">
                <wp:posOffset>13966183</wp:posOffset>
              </wp:positionV>
              <wp:extent cx="1270" cy="760730"/>
              <wp:effectExtent l="0" t="0" r="0" b="0"/>
              <wp:wrapNone/>
              <wp:docPr id="100216668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0730"/>
                      </a:xfrm>
                      <a:custGeom>
                        <a:avLst/>
                        <a:gdLst/>
                        <a:ahLst/>
                        <a:cxnLst/>
                        <a:rect l="l" t="t" r="r" b="b"/>
                        <a:pathLst>
                          <a:path h="760730">
                            <a:moveTo>
                              <a:pt x="0" y="0"/>
                            </a:moveTo>
                            <a:lnTo>
                              <a:pt x="0" y="760158"/>
                            </a:lnTo>
                          </a:path>
                        </a:pathLst>
                      </a:custGeom>
                      <a:ln w="12179">
                        <a:solidFill>
                          <a:srgbClr val="1A1A1A"/>
                        </a:solidFill>
                        <a:prstDash val="solid"/>
                      </a:ln>
                    </wps:spPr>
                    <wps:bodyPr wrap="square" lIns="0" tIns="0" rIns="0" bIns="0" rtlCol="0">
                      <a:prstTxWarp prst="textNoShape">
                        <a:avLst/>
                      </a:prstTxWarp>
                      <a:noAutofit/>
                    </wps:bodyPr>
                  </wps:wsp>
                </a:graphicData>
              </a:graphic>
            </wp:anchor>
          </w:drawing>
        </mc:Choice>
        <mc:Fallback>
          <w:pict>
            <v:shape w14:anchorId="7B48C1C7" id="Graphic 7" o:spid="_x0000_s1026" style="position:absolute;margin-left:476.15pt;margin-top:1099.7pt;width:.1pt;height:59.9pt;z-index:251732992;visibility:visible;mso-wrap-style:square;mso-wrap-distance-left:0;mso-wrap-distance-top:0;mso-wrap-distance-right:0;mso-wrap-distance-bottom:0;mso-position-horizontal:absolute;mso-position-horizontal-relative:page;mso-position-vertical:absolute;mso-position-vertical-relative:page;v-text-anchor:top" coordsize="1270,76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" path="m,l,760158e" filled="f" strokecolor="#1a1a1a" strokeweight=".33831mm">
              <v:path arrowok="t"/>
              <w10:wrap anchorx="page" anchory="page"/>
            </v:shape>
          </w:pict>
        </mc:Fallback>
      </mc:AlternateContent>
    </w:r>
    <w:r w:rsidR="00EE7842" w:rsidRPr="00AC2303">
      <w:rPr>
        <w:rFonts w:ascii="Arial Black" w:hAnsi="Arial Black"/>
        <w:b/>
        <w:bCs/>
        <w:noProof/>
        <w:sz w:val="18"/>
        <w:szCs w:val="18"/>
      </w:rPr>
      <mc:AlternateContent>
        <mc:Choice Requires="wps">
          <w:drawing>
            <wp:anchor distT="0" distB="0" distL="0" distR="0" simplePos="0" relativeHeight="251734016" behindDoc="0" locked="0" layoutInCell="1" allowOverlap="1" wp14:anchorId="1B04D93C" wp14:editId="240E88E6">
              <wp:simplePos x="0" y="0"/>
              <wp:positionH relativeFrom="page">
                <wp:posOffset>8301234</wp:posOffset>
              </wp:positionH>
              <wp:positionV relativeFrom="page">
                <wp:posOffset>13966183</wp:posOffset>
              </wp:positionV>
              <wp:extent cx="1270" cy="760730"/>
              <wp:effectExtent l="0" t="0" r="0" b="0"/>
              <wp:wrapNone/>
              <wp:docPr id="1695262714"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0730"/>
                      </a:xfrm>
                      <a:custGeom>
                        <a:avLst/>
                        <a:gdLst/>
                        <a:ahLst/>
                        <a:cxnLst/>
                        <a:rect l="l" t="t" r="r" b="b"/>
                        <a:pathLst>
                          <a:path h="760730">
                            <a:moveTo>
                              <a:pt x="0" y="0"/>
                            </a:moveTo>
                            <a:lnTo>
                              <a:pt x="0" y="760158"/>
                            </a:lnTo>
                          </a:path>
                        </a:pathLst>
                      </a:custGeom>
                      <a:ln w="12179">
                        <a:solidFill>
                          <a:srgbClr val="1A1A1A"/>
                        </a:solidFill>
                        <a:prstDash val="solid"/>
                      </a:ln>
                    </wps:spPr>
                    <wps:bodyPr wrap="square" lIns="0" tIns="0" rIns="0" bIns="0" rtlCol="0">
                      <a:prstTxWarp prst="textNoShape">
                        <a:avLst/>
                      </a:prstTxWarp>
                      <a:noAutofit/>
                    </wps:bodyPr>
                  </wps:wsp>
                </a:graphicData>
              </a:graphic>
            </wp:anchor>
          </w:drawing>
        </mc:Choice>
        <mc:Fallback>
          <w:pict>
            <v:shape w14:anchorId="28A5D06E" id="Graphic 8" o:spid="_x0000_s1026" style="position:absolute;margin-left:653.65pt;margin-top:1099.7pt;width:.1pt;height:59.9pt;z-index:251734016;visibility:visible;mso-wrap-style:square;mso-wrap-distance-left:0;mso-wrap-distance-top:0;mso-wrap-distance-right:0;mso-wrap-distance-bottom:0;mso-position-horizontal:absolute;mso-position-horizontal-relative:page;mso-position-vertical:absolute;mso-position-vertical-relative:page;v-text-anchor:top" coordsize="1270,76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" path="m,l,760158e" filled="f" strokecolor="#1a1a1a" strokeweight=".33831mm">
              <v:path arrowok="t"/>
              <w10:wrap anchorx="page" anchory="page"/>
            </v:shape>
          </w:pict>
        </mc:Fallback>
      </mc:AlternateContent>
    </w:r>
    <w:r w:rsidR="00EE7842" w:rsidRPr="00AC2303">
      <w:rPr>
        <w:rFonts w:ascii="Arial Black" w:hAnsi="Arial Black"/>
        <w:b/>
        <w:bCs/>
        <w:noProof/>
        <w:sz w:val="18"/>
        <w:szCs w:val="18"/>
      </w:rPr>
      <mc:AlternateContent>
        <mc:Choice Requires="wpg">
          <w:drawing>
            <wp:anchor distT="0" distB="0" distL="0" distR="0" simplePos="0" relativeHeight="251735040" behindDoc="0" locked="0" layoutInCell="1" allowOverlap="1" wp14:anchorId="5CA69893" wp14:editId="7E382201">
              <wp:simplePos x="0" y="0"/>
              <wp:positionH relativeFrom="page">
                <wp:posOffset>8627495</wp:posOffset>
              </wp:positionH>
              <wp:positionV relativeFrom="page">
                <wp:posOffset>14517512</wp:posOffset>
              </wp:positionV>
              <wp:extent cx="1511300" cy="134620"/>
              <wp:effectExtent l="0" t="0" r="0" b="0"/>
              <wp:wrapNone/>
              <wp:docPr id="1975933125" name="Group 197593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0" cy="134620"/>
                        <a:chOff x="0" y="0"/>
                        <a:chExt cx="1511300" cy="134620"/>
                      </a:xfrm>
                    </wpg:grpSpPr>
                    <wps:wsp>
                      <wps:cNvPr id="2072001754" name="Graphic 10"/>
                      <wps:cNvSpPr/>
                      <wps:spPr>
                        <a:xfrm>
                          <a:off x="1219"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1932904013" name="Graphic 11"/>
                      <wps:cNvSpPr/>
                      <wps:spPr>
                        <a:xfrm>
                          <a:off x="1219"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680578806" name="Graphic 12"/>
                      <wps:cNvSpPr/>
                      <wps:spPr>
                        <a:xfrm>
                          <a:off x="168074"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934454918" name="Graphic 13"/>
                      <wps:cNvSpPr/>
                      <wps:spPr>
                        <a:xfrm>
                          <a:off x="168074"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1509949021" name="Graphic 14"/>
                      <wps:cNvSpPr/>
                      <wps:spPr>
                        <a:xfrm>
                          <a:off x="334930" y="40825"/>
                          <a:ext cx="160655" cy="90170"/>
                        </a:xfrm>
                        <a:custGeom>
                          <a:avLst/>
                          <a:gdLst/>
                          <a:ahLst/>
                          <a:cxnLst/>
                          <a:rect l="l" t="t" r="r" b="b"/>
                          <a:pathLst>
                            <a:path w="160655" h="90170">
                              <a:moveTo>
                                <a:pt x="160159" y="0"/>
                              </a:moveTo>
                              <a:lnTo>
                                <a:pt x="130073" y="0"/>
                              </a:lnTo>
                              <a:lnTo>
                                <a:pt x="115887" y="64858"/>
                              </a:lnTo>
                              <a:lnTo>
                                <a:pt x="115531" y="64858"/>
                              </a:lnTo>
                              <a:lnTo>
                                <a:pt x="100317" y="0"/>
                              </a:lnTo>
                              <a:lnTo>
                                <a:pt x="62953" y="0"/>
                              </a:lnTo>
                              <a:lnTo>
                                <a:pt x="47396" y="64858"/>
                              </a:lnTo>
                              <a:lnTo>
                                <a:pt x="47040" y="64858"/>
                              </a:lnTo>
                              <a:lnTo>
                                <a:pt x="32512" y="0"/>
                              </a:lnTo>
                              <a:lnTo>
                                <a:pt x="0" y="0"/>
                              </a:lnTo>
                              <a:lnTo>
                                <a:pt x="27673" y="90119"/>
                              </a:lnTo>
                              <a:lnTo>
                                <a:pt x="63817" y="90119"/>
                              </a:lnTo>
                              <a:lnTo>
                                <a:pt x="80949" y="24904"/>
                              </a:lnTo>
                              <a:lnTo>
                                <a:pt x="81292" y="24904"/>
                              </a:lnTo>
                              <a:lnTo>
                                <a:pt x="96507" y="90119"/>
                              </a:lnTo>
                              <a:lnTo>
                                <a:pt x="132664" y="90119"/>
                              </a:lnTo>
                              <a:lnTo>
                                <a:pt x="160159" y="0"/>
                              </a:lnTo>
                              <a:close/>
                            </a:path>
                          </a:pathLst>
                        </a:custGeom>
                        <a:solidFill>
                          <a:srgbClr val="1A1A1A"/>
                        </a:solidFill>
                      </wps:spPr>
                      <wps:bodyPr wrap="square" lIns="0" tIns="0" rIns="0" bIns="0" rtlCol="0">
                        <a:prstTxWarp prst="textNoShape">
                          <a:avLst/>
                        </a:prstTxWarp>
                        <a:noAutofit/>
                      </wps:bodyPr>
                    </wps:wsp>
                    <wps:wsp>
                      <wps:cNvPr id="2076253820" name="Graphic 15"/>
                      <wps:cNvSpPr/>
                      <wps:spPr>
                        <a:xfrm>
                          <a:off x="334930" y="40825"/>
                          <a:ext cx="160655" cy="90170"/>
                        </a:xfrm>
                        <a:custGeom>
                          <a:avLst/>
                          <a:gdLst/>
                          <a:ahLst/>
                          <a:cxnLst/>
                          <a:rect l="l" t="t" r="r" b="b"/>
                          <a:pathLst>
                            <a:path w="160655" h="90170">
                              <a:moveTo>
                                <a:pt x="0" y="0"/>
                              </a:moveTo>
                              <a:lnTo>
                                <a:pt x="32512" y="0"/>
                              </a:lnTo>
                              <a:lnTo>
                                <a:pt x="47040" y="64858"/>
                              </a:lnTo>
                              <a:lnTo>
                                <a:pt x="47396" y="64858"/>
                              </a:lnTo>
                              <a:lnTo>
                                <a:pt x="62953" y="0"/>
                              </a:lnTo>
                              <a:lnTo>
                                <a:pt x="100317" y="0"/>
                              </a:lnTo>
                              <a:lnTo>
                                <a:pt x="115531" y="64858"/>
                              </a:lnTo>
                              <a:lnTo>
                                <a:pt x="115887" y="64858"/>
                              </a:lnTo>
                              <a:lnTo>
                                <a:pt x="130073" y="0"/>
                              </a:lnTo>
                              <a:lnTo>
                                <a:pt x="160159" y="0"/>
                              </a:lnTo>
                              <a:lnTo>
                                <a:pt x="132664" y="90119"/>
                              </a:lnTo>
                              <a:lnTo>
                                <a:pt x="96507" y="90119"/>
                              </a:lnTo>
                              <a:lnTo>
                                <a:pt x="81292" y="24904"/>
                              </a:lnTo>
                              <a:lnTo>
                                <a:pt x="80949" y="24904"/>
                              </a:lnTo>
                              <a:lnTo>
                                <a:pt x="63817" y="90119"/>
                              </a:lnTo>
                              <a:lnTo>
                                <a:pt x="27673" y="90119"/>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1582405549" name="Graphic 16"/>
                      <wps:cNvSpPr/>
                      <wps:spPr>
                        <a:xfrm>
                          <a:off x="501265" y="102919"/>
                          <a:ext cx="29209" cy="28575"/>
                        </a:xfrm>
                        <a:custGeom>
                          <a:avLst/>
                          <a:gdLst/>
                          <a:ahLst/>
                          <a:cxnLst/>
                          <a:rect l="l" t="t" r="r" b="b"/>
                          <a:pathLst>
                            <a:path w="29209" h="28575">
                              <a:moveTo>
                                <a:pt x="29057" y="0"/>
                              </a:moveTo>
                              <a:lnTo>
                                <a:pt x="0" y="0"/>
                              </a:lnTo>
                              <a:lnTo>
                                <a:pt x="0" y="28016"/>
                              </a:lnTo>
                              <a:lnTo>
                                <a:pt x="29057" y="28016"/>
                              </a:lnTo>
                              <a:lnTo>
                                <a:pt x="29057" y="0"/>
                              </a:lnTo>
                              <a:close/>
                            </a:path>
                          </a:pathLst>
                        </a:custGeom>
                        <a:solidFill>
                          <a:srgbClr val="1A1A1A"/>
                        </a:solidFill>
                      </wps:spPr>
                      <wps:bodyPr wrap="square" lIns="0" tIns="0" rIns="0" bIns="0" rtlCol="0">
                        <a:prstTxWarp prst="textNoShape">
                          <a:avLst/>
                        </a:prstTxWarp>
                        <a:noAutofit/>
                      </wps:bodyPr>
                    </wps:wsp>
                    <wps:wsp>
                      <wps:cNvPr id="1821723418" name="Graphic 17"/>
                      <wps:cNvSpPr/>
                      <wps:spPr>
                        <a:xfrm>
                          <a:off x="501269" y="102918"/>
                          <a:ext cx="29209" cy="28575"/>
                        </a:xfrm>
                        <a:custGeom>
                          <a:avLst/>
                          <a:gdLst/>
                          <a:ahLst/>
                          <a:cxnLst/>
                          <a:rect l="l" t="t" r="r" b="b"/>
                          <a:pathLst>
                            <a:path w="29209" h="28575">
                              <a:moveTo>
                                <a:pt x="0" y="0"/>
                              </a:moveTo>
                              <a:lnTo>
                                <a:pt x="29057" y="0"/>
                              </a:lnTo>
                              <a:lnTo>
                                <a:pt x="29057" y="28016"/>
                              </a:lnTo>
                              <a:lnTo>
                                <a:pt x="0" y="28016"/>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889274959" name="Graphic 18"/>
                      <wps:cNvSpPr/>
                      <wps:spPr>
                        <a:xfrm>
                          <a:off x="544847" y="38756"/>
                          <a:ext cx="78105" cy="94615"/>
                        </a:xfrm>
                        <a:custGeom>
                          <a:avLst/>
                          <a:gdLst/>
                          <a:ahLst/>
                          <a:cxnLst/>
                          <a:rect l="l" t="t" r="r" b="b"/>
                          <a:pathLst>
                            <a:path w="78105" h="94615">
                              <a:moveTo>
                                <a:pt x="61747" y="0"/>
                              </a:moveTo>
                              <a:lnTo>
                                <a:pt x="52400" y="0"/>
                              </a:lnTo>
                              <a:lnTo>
                                <a:pt x="31664" y="3170"/>
                              </a:lnTo>
                              <a:lnTo>
                                <a:pt x="15046" y="12387"/>
                              </a:lnTo>
                              <a:lnTo>
                                <a:pt x="4004" y="27212"/>
                              </a:lnTo>
                              <a:lnTo>
                                <a:pt x="0" y="47205"/>
                              </a:lnTo>
                              <a:lnTo>
                                <a:pt x="4004" y="67111"/>
                              </a:lnTo>
                              <a:lnTo>
                                <a:pt x="15046" y="81891"/>
                              </a:lnTo>
                              <a:lnTo>
                                <a:pt x="31664" y="91091"/>
                              </a:lnTo>
                              <a:lnTo>
                                <a:pt x="52400" y="94259"/>
                              </a:lnTo>
                              <a:lnTo>
                                <a:pt x="58782" y="94002"/>
                              </a:lnTo>
                              <a:lnTo>
                                <a:pt x="65308" y="93243"/>
                              </a:lnTo>
                              <a:lnTo>
                                <a:pt x="71736" y="91998"/>
                              </a:lnTo>
                              <a:lnTo>
                                <a:pt x="77825" y="90284"/>
                              </a:lnTo>
                              <a:lnTo>
                                <a:pt x="77139" y="67106"/>
                              </a:lnTo>
                              <a:lnTo>
                                <a:pt x="71945" y="69875"/>
                              </a:lnTo>
                              <a:lnTo>
                                <a:pt x="64858" y="71424"/>
                              </a:lnTo>
                              <a:lnTo>
                                <a:pt x="57759" y="71424"/>
                              </a:lnTo>
                              <a:lnTo>
                                <a:pt x="48071" y="69742"/>
                              </a:lnTo>
                              <a:lnTo>
                                <a:pt x="39906" y="64963"/>
                              </a:lnTo>
                              <a:lnTo>
                                <a:pt x="34270" y="57494"/>
                              </a:lnTo>
                              <a:lnTo>
                                <a:pt x="32169" y="47739"/>
                              </a:lnTo>
                              <a:lnTo>
                                <a:pt x="34001" y="37279"/>
                              </a:lnTo>
                              <a:lnTo>
                                <a:pt x="39044" y="29448"/>
                              </a:lnTo>
                              <a:lnTo>
                                <a:pt x="46619" y="24536"/>
                              </a:lnTo>
                              <a:lnTo>
                                <a:pt x="56045" y="22834"/>
                              </a:lnTo>
                              <a:lnTo>
                                <a:pt x="63474" y="22834"/>
                              </a:lnTo>
                              <a:lnTo>
                                <a:pt x="69176" y="24383"/>
                              </a:lnTo>
                              <a:lnTo>
                                <a:pt x="74891" y="27838"/>
                              </a:lnTo>
                              <a:lnTo>
                                <a:pt x="77139" y="5003"/>
                              </a:lnTo>
                              <a:lnTo>
                                <a:pt x="70040" y="1549"/>
                              </a:lnTo>
                              <a:lnTo>
                                <a:pt x="61747" y="0"/>
                              </a:lnTo>
                              <a:close/>
                            </a:path>
                          </a:pathLst>
                        </a:custGeom>
                        <a:solidFill>
                          <a:srgbClr val="1A1A1A"/>
                        </a:solidFill>
                      </wps:spPr>
                      <wps:bodyPr wrap="square" lIns="0" tIns="0" rIns="0" bIns="0" rtlCol="0">
                        <a:prstTxWarp prst="textNoShape">
                          <a:avLst/>
                        </a:prstTxWarp>
                        <a:noAutofit/>
                      </wps:bodyPr>
                    </wps:wsp>
                    <wps:wsp>
                      <wps:cNvPr id="376319919" name="Graphic 19"/>
                      <wps:cNvSpPr/>
                      <wps:spPr>
                        <a:xfrm>
                          <a:off x="544847" y="38756"/>
                          <a:ext cx="78105" cy="94615"/>
                        </a:xfrm>
                        <a:custGeom>
                          <a:avLst/>
                          <a:gdLst/>
                          <a:ahLst/>
                          <a:cxnLst/>
                          <a:rect l="l" t="t" r="r" b="b"/>
                          <a:pathLst>
                            <a:path w="78105" h="94615">
                              <a:moveTo>
                                <a:pt x="74891" y="27838"/>
                              </a:moveTo>
                              <a:lnTo>
                                <a:pt x="69176" y="24383"/>
                              </a:lnTo>
                              <a:lnTo>
                                <a:pt x="63474" y="22834"/>
                              </a:lnTo>
                              <a:lnTo>
                                <a:pt x="56045" y="22834"/>
                              </a:lnTo>
                              <a:lnTo>
                                <a:pt x="46619" y="24536"/>
                              </a:lnTo>
                              <a:lnTo>
                                <a:pt x="39044" y="29448"/>
                              </a:lnTo>
                              <a:lnTo>
                                <a:pt x="34001" y="37279"/>
                              </a:lnTo>
                              <a:lnTo>
                                <a:pt x="32169" y="47739"/>
                              </a:lnTo>
                              <a:lnTo>
                                <a:pt x="34270" y="57494"/>
                              </a:lnTo>
                              <a:lnTo>
                                <a:pt x="39906" y="64963"/>
                              </a:lnTo>
                              <a:lnTo>
                                <a:pt x="48071" y="69742"/>
                              </a:lnTo>
                              <a:lnTo>
                                <a:pt x="57759" y="71424"/>
                              </a:lnTo>
                              <a:lnTo>
                                <a:pt x="64858" y="71424"/>
                              </a:lnTo>
                              <a:lnTo>
                                <a:pt x="71945" y="69875"/>
                              </a:lnTo>
                              <a:lnTo>
                                <a:pt x="77139" y="67106"/>
                              </a:lnTo>
                              <a:lnTo>
                                <a:pt x="77825" y="90284"/>
                              </a:lnTo>
                              <a:lnTo>
                                <a:pt x="71736" y="91998"/>
                              </a:lnTo>
                              <a:lnTo>
                                <a:pt x="65308" y="93243"/>
                              </a:lnTo>
                              <a:lnTo>
                                <a:pt x="58782" y="94002"/>
                              </a:lnTo>
                              <a:lnTo>
                                <a:pt x="52400" y="94259"/>
                              </a:lnTo>
                              <a:lnTo>
                                <a:pt x="31664" y="91091"/>
                              </a:lnTo>
                              <a:lnTo>
                                <a:pt x="15046" y="81891"/>
                              </a:lnTo>
                              <a:lnTo>
                                <a:pt x="4004" y="67111"/>
                              </a:lnTo>
                              <a:lnTo>
                                <a:pt x="0" y="47205"/>
                              </a:lnTo>
                              <a:lnTo>
                                <a:pt x="4004" y="27212"/>
                              </a:lnTo>
                              <a:lnTo>
                                <a:pt x="15046" y="12387"/>
                              </a:lnTo>
                              <a:lnTo>
                                <a:pt x="31664" y="3170"/>
                              </a:lnTo>
                              <a:lnTo>
                                <a:pt x="52400" y="0"/>
                              </a:lnTo>
                              <a:lnTo>
                                <a:pt x="61747" y="0"/>
                              </a:lnTo>
                              <a:lnTo>
                                <a:pt x="70040" y="1549"/>
                              </a:lnTo>
                              <a:lnTo>
                                <a:pt x="77139" y="5003"/>
                              </a:lnTo>
                              <a:lnTo>
                                <a:pt x="74891" y="27838"/>
                              </a:lnTo>
                              <a:close/>
                            </a:path>
                          </a:pathLst>
                        </a:custGeom>
                        <a:ln w="2438">
                          <a:solidFill>
                            <a:srgbClr val="1A1A1A"/>
                          </a:solidFill>
                          <a:prstDash val="solid"/>
                        </a:ln>
                      </wps:spPr>
                      <wps:bodyPr wrap="square" lIns="0" tIns="0" rIns="0" bIns="0" rtlCol="0">
                        <a:prstTxWarp prst="textNoShape">
                          <a:avLst/>
                        </a:prstTxWarp>
                        <a:noAutofit/>
                      </wps:bodyPr>
                    </wps:wsp>
                    <wps:wsp>
                      <wps:cNvPr id="1934863932" name="Graphic 20"/>
                      <wps:cNvSpPr/>
                      <wps:spPr>
                        <a:xfrm>
                          <a:off x="631642" y="38754"/>
                          <a:ext cx="92075" cy="94615"/>
                        </a:xfrm>
                        <a:custGeom>
                          <a:avLst/>
                          <a:gdLst/>
                          <a:ahLst/>
                          <a:cxnLst/>
                          <a:rect l="l" t="t" r="r" b="b"/>
                          <a:pathLst>
                            <a:path w="92075" h="94615">
                              <a:moveTo>
                                <a:pt x="51549" y="35115"/>
                              </a:moveTo>
                              <a:lnTo>
                                <a:pt x="46520" y="35115"/>
                              </a:lnTo>
                              <a:lnTo>
                                <a:pt x="32248" y="36057"/>
                              </a:lnTo>
                              <a:lnTo>
                                <a:pt x="17035" y="40190"/>
                              </a:lnTo>
                              <a:lnTo>
                                <a:pt x="4934" y="49479"/>
                              </a:lnTo>
                              <a:lnTo>
                                <a:pt x="0" y="65887"/>
                              </a:lnTo>
                              <a:lnTo>
                                <a:pt x="2640" y="78003"/>
                              </a:lnTo>
                              <a:lnTo>
                                <a:pt x="2764" y="78571"/>
                              </a:lnTo>
                              <a:lnTo>
                                <a:pt x="10183" y="87407"/>
                              </a:lnTo>
                              <a:lnTo>
                                <a:pt x="20943" y="92576"/>
                              </a:lnTo>
                              <a:lnTo>
                                <a:pt x="33731" y="94259"/>
                              </a:lnTo>
                              <a:lnTo>
                                <a:pt x="42588" y="93299"/>
                              </a:lnTo>
                              <a:lnTo>
                                <a:pt x="50138" y="90346"/>
                              </a:lnTo>
                              <a:lnTo>
                                <a:pt x="56617" y="85285"/>
                              </a:lnTo>
                              <a:lnTo>
                                <a:pt x="62268" y="78003"/>
                              </a:lnTo>
                              <a:lnTo>
                                <a:pt x="90119" y="78003"/>
                              </a:lnTo>
                              <a:lnTo>
                                <a:pt x="90119" y="73507"/>
                              </a:lnTo>
                              <a:lnTo>
                                <a:pt x="34594" y="73507"/>
                              </a:lnTo>
                              <a:lnTo>
                                <a:pt x="29057" y="69875"/>
                              </a:lnTo>
                              <a:lnTo>
                                <a:pt x="29057" y="55003"/>
                              </a:lnTo>
                              <a:lnTo>
                                <a:pt x="37363" y="51714"/>
                              </a:lnTo>
                              <a:lnTo>
                                <a:pt x="90119" y="51714"/>
                              </a:lnTo>
                              <a:lnTo>
                                <a:pt x="90119" y="37350"/>
                              </a:lnTo>
                              <a:lnTo>
                                <a:pt x="89914" y="36322"/>
                              </a:lnTo>
                              <a:lnTo>
                                <a:pt x="61061" y="36322"/>
                              </a:lnTo>
                              <a:lnTo>
                                <a:pt x="57073" y="35623"/>
                              </a:lnTo>
                              <a:lnTo>
                                <a:pt x="51549" y="35115"/>
                              </a:lnTo>
                              <a:close/>
                            </a:path>
                            <a:path w="92075" h="94615">
                              <a:moveTo>
                                <a:pt x="90119" y="78003"/>
                              </a:moveTo>
                              <a:lnTo>
                                <a:pt x="62611" y="78003"/>
                              </a:lnTo>
                              <a:lnTo>
                                <a:pt x="62611" y="82677"/>
                              </a:lnTo>
                              <a:lnTo>
                                <a:pt x="63134" y="87407"/>
                              </a:lnTo>
                              <a:lnTo>
                                <a:pt x="63234" y="90346"/>
                              </a:lnTo>
                              <a:lnTo>
                                <a:pt x="63296" y="92189"/>
                              </a:lnTo>
                              <a:lnTo>
                                <a:pt x="91846" y="92189"/>
                              </a:lnTo>
                              <a:lnTo>
                                <a:pt x="90500" y="85285"/>
                              </a:lnTo>
                              <a:lnTo>
                                <a:pt x="90462" y="85090"/>
                              </a:lnTo>
                              <a:lnTo>
                                <a:pt x="90146" y="78571"/>
                              </a:lnTo>
                              <a:lnTo>
                                <a:pt x="90119" y="78003"/>
                              </a:lnTo>
                              <a:close/>
                            </a:path>
                            <a:path w="92075" h="94615">
                              <a:moveTo>
                                <a:pt x="90119" y="51714"/>
                              </a:moveTo>
                              <a:lnTo>
                                <a:pt x="52578" y="51714"/>
                              </a:lnTo>
                              <a:lnTo>
                                <a:pt x="57073" y="52057"/>
                              </a:lnTo>
                              <a:lnTo>
                                <a:pt x="61061" y="52235"/>
                              </a:lnTo>
                              <a:lnTo>
                                <a:pt x="59715" y="60011"/>
                              </a:lnTo>
                              <a:lnTo>
                                <a:pt x="55870" y="66828"/>
                              </a:lnTo>
                              <a:lnTo>
                                <a:pt x="49820" y="71667"/>
                              </a:lnTo>
                              <a:lnTo>
                                <a:pt x="41859" y="73507"/>
                              </a:lnTo>
                              <a:lnTo>
                                <a:pt x="90119" y="73507"/>
                              </a:lnTo>
                              <a:lnTo>
                                <a:pt x="90119" y="51714"/>
                              </a:lnTo>
                              <a:close/>
                            </a:path>
                            <a:path w="92075" h="94615">
                              <a:moveTo>
                                <a:pt x="86816" y="20751"/>
                              </a:moveTo>
                              <a:lnTo>
                                <a:pt x="40474" y="20751"/>
                              </a:lnTo>
                              <a:lnTo>
                                <a:pt x="48408" y="21457"/>
                              </a:lnTo>
                              <a:lnTo>
                                <a:pt x="54916" y="23931"/>
                              </a:lnTo>
                              <a:lnTo>
                                <a:pt x="59350" y="28708"/>
                              </a:lnTo>
                              <a:lnTo>
                                <a:pt x="60790" y="35115"/>
                              </a:lnTo>
                              <a:lnTo>
                                <a:pt x="60904" y="35623"/>
                              </a:lnTo>
                              <a:lnTo>
                                <a:pt x="61002" y="36057"/>
                              </a:lnTo>
                              <a:lnTo>
                                <a:pt x="61061" y="36322"/>
                              </a:lnTo>
                              <a:lnTo>
                                <a:pt x="89914" y="36322"/>
                              </a:lnTo>
                              <a:lnTo>
                                <a:pt x="86957" y="21457"/>
                              </a:lnTo>
                              <a:lnTo>
                                <a:pt x="86891" y="21125"/>
                              </a:lnTo>
                              <a:lnTo>
                                <a:pt x="86816" y="20751"/>
                              </a:lnTo>
                              <a:close/>
                            </a:path>
                            <a:path w="92075" h="94615">
                              <a:moveTo>
                                <a:pt x="47218" y="0"/>
                              </a:moveTo>
                              <a:lnTo>
                                <a:pt x="37539" y="367"/>
                              </a:lnTo>
                              <a:lnTo>
                                <a:pt x="28390" y="1514"/>
                              </a:lnTo>
                              <a:lnTo>
                                <a:pt x="19661" y="3504"/>
                              </a:lnTo>
                              <a:lnTo>
                                <a:pt x="11239" y="6400"/>
                              </a:lnTo>
                              <a:lnTo>
                                <a:pt x="11573" y="19914"/>
                              </a:lnTo>
                              <a:lnTo>
                                <a:pt x="11672" y="23931"/>
                              </a:lnTo>
                              <a:lnTo>
                                <a:pt x="11760" y="27495"/>
                              </a:lnTo>
                              <a:lnTo>
                                <a:pt x="18484" y="24400"/>
                              </a:lnTo>
                              <a:lnTo>
                                <a:pt x="25598" y="22309"/>
                              </a:lnTo>
                              <a:lnTo>
                                <a:pt x="32971" y="21125"/>
                              </a:lnTo>
                              <a:lnTo>
                                <a:pt x="40474" y="20751"/>
                              </a:lnTo>
                              <a:lnTo>
                                <a:pt x="86816" y="20751"/>
                              </a:lnTo>
                              <a:lnTo>
                                <a:pt x="86650" y="19914"/>
                              </a:lnTo>
                              <a:lnTo>
                                <a:pt x="77293" y="8364"/>
                              </a:lnTo>
                              <a:lnTo>
                                <a:pt x="63624" y="1969"/>
                              </a:lnTo>
                              <a:lnTo>
                                <a:pt x="47218" y="0"/>
                              </a:lnTo>
                              <a:close/>
                            </a:path>
                          </a:pathLst>
                        </a:custGeom>
                        <a:solidFill>
                          <a:srgbClr val="1A1A1A"/>
                        </a:solidFill>
                      </wps:spPr>
                      <wps:bodyPr wrap="square" lIns="0" tIns="0" rIns="0" bIns="0" rtlCol="0">
                        <a:prstTxWarp prst="textNoShape">
                          <a:avLst/>
                        </a:prstTxWarp>
                        <a:noAutofit/>
                      </wps:bodyPr>
                    </wps:wsp>
                    <wps:wsp>
                      <wps:cNvPr id="1444115630" name="Graphic 21"/>
                      <wps:cNvSpPr/>
                      <wps:spPr>
                        <a:xfrm>
                          <a:off x="631642" y="38754"/>
                          <a:ext cx="92075" cy="94615"/>
                        </a:xfrm>
                        <a:custGeom>
                          <a:avLst/>
                          <a:gdLst/>
                          <a:ahLst/>
                          <a:cxnLst/>
                          <a:rect l="l" t="t" r="r" b="b"/>
                          <a:pathLst>
                            <a:path w="92075" h="94615">
                              <a:moveTo>
                                <a:pt x="41859" y="73507"/>
                              </a:moveTo>
                              <a:lnTo>
                                <a:pt x="49820" y="71667"/>
                              </a:lnTo>
                              <a:lnTo>
                                <a:pt x="55870" y="66828"/>
                              </a:lnTo>
                              <a:lnTo>
                                <a:pt x="59715" y="60011"/>
                              </a:lnTo>
                              <a:lnTo>
                                <a:pt x="61061" y="52235"/>
                              </a:lnTo>
                              <a:lnTo>
                                <a:pt x="57073" y="52057"/>
                              </a:lnTo>
                              <a:lnTo>
                                <a:pt x="52578" y="51714"/>
                              </a:lnTo>
                              <a:lnTo>
                                <a:pt x="47917" y="51714"/>
                              </a:lnTo>
                              <a:lnTo>
                                <a:pt x="37363" y="51714"/>
                              </a:lnTo>
                              <a:lnTo>
                                <a:pt x="29057" y="55003"/>
                              </a:lnTo>
                              <a:lnTo>
                                <a:pt x="29057" y="63652"/>
                              </a:lnTo>
                              <a:lnTo>
                                <a:pt x="29057" y="69875"/>
                              </a:lnTo>
                              <a:lnTo>
                                <a:pt x="34594" y="73507"/>
                              </a:lnTo>
                              <a:lnTo>
                                <a:pt x="41859" y="73507"/>
                              </a:lnTo>
                              <a:close/>
                            </a:path>
                            <a:path w="92075" h="94615">
                              <a:moveTo>
                                <a:pt x="63296" y="92189"/>
                              </a:moveTo>
                              <a:lnTo>
                                <a:pt x="63131" y="87337"/>
                              </a:lnTo>
                              <a:lnTo>
                                <a:pt x="62611" y="82677"/>
                              </a:lnTo>
                              <a:lnTo>
                                <a:pt x="62611" y="78003"/>
                              </a:lnTo>
                              <a:lnTo>
                                <a:pt x="62268" y="78003"/>
                              </a:lnTo>
                              <a:lnTo>
                                <a:pt x="56617" y="85285"/>
                              </a:lnTo>
                              <a:lnTo>
                                <a:pt x="50138" y="90346"/>
                              </a:lnTo>
                              <a:lnTo>
                                <a:pt x="42588" y="93299"/>
                              </a:lnTo>
                              <a:lnTo>
                                <a:pt x="33731" y="94259"/>
                              </a:lnTo>
                              <a:lnTo>
                                <a:pt x="20943" y="92576"/>
                              </a:lnTo>
                              <a:lnTo>
                                <a:pt x="10183" y="87407"/>
                              </a:lnTo>
                              <a:lnTo>
                                <a:pt x="2764" y="78571"/>
                              </a:lnTo>
                              <a:lnTo>
                                <a:pt x="0" y="65887"/>
                              </a:lnTo>
                              <a:lnTo>
                                <a:pt x="4934" y="49479"/>
                              </a:lnTo>
                              <a:lnTo>
                                <a:pt x="17035" y="40190"/>
                              </a:lnTo>
                              <a:lnTo>
                                <a:pt x="32248" y="36057"/>
                              </a:lnTo>
                              <a:lnTo>
                                <a:pt x="46520" y="35115"/>
                              </a:lnTo>
                              <a:lnTo>
                                <a:pt x="51549" y="35115"/>
                              </a:lnTo>
                              <a:lnTo>
                                <a:pt x="57073" y="35623"/>
                              </a:lnTo>
                              <a:lnTo>
                                <a:pt x="61061" y="36322"/>
                              </a:lnTo>
                              <a:lnTo>
                                <a:pt x="59350" y="28708"/>
                              </a:lnTo>
                              <a:lnTo>
                                <a:pt x="54916" y="23931"/>
                              </a:lnTo>
                              <a:lnTo>
                                <a:pt x="48408" y="21457"/>
                              </a:lnTo>
                              <a:lnTo>
                                <a:pt x="40474" y="20751"/>
                              </a:lnTo>
                              <a:lnTo>
                                <a:pt x="32971" y="21125"/>
                              </a:lnTo>
                              <a:lnTo>
                                <a:pt x="25598" y="22309"/>
                              </a:lnTo>
                              <a:lnTo>
                                <a:pt x="18484" y="24400"/>
                              </a:lnTo>
                              <a:lnTo>
                                <a:pt x="11760" y="27495"/>
                              </a:lnTo>
                              <a:lnTo>
                                <a:pt x="11239" y="6400"/>
                              </a:lnTo>
                              <a:lnTo>
                                <a:pt x="19661" y="3504"/>
                              </a:lnTo>
                              <a:lnTo>
                                <a:pt x="28390" y="1514"/>
                              </a:lnTo>
                              <a:lnTo>
                                <a:pt x="37539" y="367"/>
                              </a:lnTo>
                              <a:lnTo>
                                <a:pt x="47218" y="0"/>
                              </a:lnTo>
                              <a:lnTo>
                                <a:pt x="63624" y="1969"/>
                              </a:lnTo>
                              <a:lnTo>
                                <a:pt x="77293" y="8364"/>
                              </a:lnTo>
                              <a:lnTo>
                                <a:pt x="86650" y="19914"/>
                              </a:lnTo>
                              <a:lnTo>
                                <a:pt x="90119" y="37350"/>
                              </a:lnTo>
                              <a:lnTo>
                                <a:pt x="90119" y="70904"/>
                              </a:lnTo>
                              <a:lnTo>
                                <a:pt x="90119" y="78003"/>
                              </a:lnTo>
                              <a:lnTo>
                                <a:pt x="90462" y="85090"/>
                              </a:lnTo>
                              <a:lnTo>
                                <a:pt x="91846" y="92189"/>
                              </a:lnTo>
                              <a:lnTo>
                                <a:pt x="63296" y="92189"/>
                              </a:lnTo>
                              <a:close/>
                            </a:path>
                          </a:pathLst>
                        </a:custGeom>
                        <a:ln w="2438">
                          <a:solidFill>
                            <a:srgbClr val="1A1A1A"/>
                          </a:solidFill>
                          <a:prstDash val="solid"/>
                        </a:ln>
                      </wps:spPr>
                      <wps:bodyPr wrap="square" lIns="0" tIns="0" rIns="0" bIns="0" rtlCol="0">
                        <a:prstTxWarp prst="textNoShape">
                          <a:avLst/>
                        </a:prstTxWarp>
                        <a:noAutofit/>
                      </wps:bodyPr>
                    </wps:wsp>
                    <wps:wsp>
                      <wps:cNvPr id="687625883" name="Graphic 22"/>
                      <wps:cNvSpPr/>
                      <wps:spPr>
                        <a:xfrm>
                          <a:off x="741443" y="38755"/>
                          <a:ext cx="96520" cy="92710"/>
                        </a:xfrm>
                        <a:custGeom>
                          <a:avLst/>
                          <a:gdLst/>
                          <a:ahLst/>
                          <a:cxnLst/>
                          <a:rect l="l" t="t" r="r" b="b"/>
                          <a:pathLst>
                            <a:path w="96520" h="92710">
                              <a:moveTo>
                                <a:pt x="61582" y="0"/>
                              </a:moveTo>
                              <a:lnTo>
                                <a:pt x="51337" y="1093"/>
                              </a:lnTo>
                              <a:lnTo>
                                <a:pt x="42162" y="4471"/>
                              </a:lnTo>
                              <a:lnTo>
                                <a:pt x="34480" y="10281"/>
                              </a:lnTo>
                              <a:lnTo>
                                <a:pt x="28714" y="18669"/>
                              </a:lnTo>
                              <a:lnTo>
                                <a:pt x="28371" y="18669"/>
                              </a:lnTo>
                              <a:lnTo>
                                <a:pt x="28371" y="2070"/>
                              </a:lnTo>
                              <a:lnTo>
                                <a:pt x="0" y="2070"/>
                              </a:lnTo>
                              <a:lnTo>
                                <a:pt x="0" y="92189"/>
                              </a:lnTo>
                              <a:lnTo>
                                <a:pt x="31140" y="92189"/>
                              </a:lnTo>
                              <a:lnTo>
                                <a:pt x="31140" y="54140"/>
                              </a:lnTo>
                              <a:lnTo>
                                <a:pt x="32366" y="41556"/>
                              </a:lnTo>
                              <a:lnTo>
                                <a:pt x="36023" y="32769"/>
                              </a:lnTo>
                              <a:lnTo>
                                <a:pt x="42081" y="27615"/>
                              </a:lnTo>
                              <a:lnTo>
                                <a:pt x="50507" y="25933"/>
                              </a:lnTo>
                              <a:lnTo>
                                <a:pt x="56323" y="27091"/>
                              </a:lnTo>
                              <a:lnTo>
                                <a:pt x="60859" y="30910"/>
                              </a:lnTo>
                              <a:lnTo>
                                <a:pt x="63807" y="37908"/>
                              </a:lnTo>
                              <a:lnTo>
                                <a:pt x="64858" y="48602"/>
                              </a:lnTo>
                              <a:lnTo>
                                <a:pt x="64858" y="92189"/>
                              </a:lnTo>
                              <a:lnTo>
                                <a:pt x="95999" y="92189"/>
                              </a:lnTo>
                              <a:lnTo>
                                <a:pt x="95999" y="35966"/>
                              </a:lnTo>
                              <a:lnTo>
                                <a:pt x="94073" y="22470"/>
                              </a:lnTo>
                              <a:lnTo>
                                <a:pt x="87996" y="10982"/>
                              </a:lnTo>
                              <a:lnTo>
                                <a:pt x="77316" y="2994"/>
                              </a:lnTo>
                              <a:lnTo>
                                <a:pt x="61582" y="0"/>
                              </a:lnTo>
                              <a:close/>
                            </a:path>
                          </a:pathLst>
                        </a:custGeom>
                        <a:solidFill>
                          <a:srgbClr val="1A1A1A"/>
                        </a:solidFill>
                      </wps:spPr>
                      <wps:bodyPr wrap="square" lIns="0" tIns="0" rIns="0" bIns="0" rtlCol="0">
                        <a:prstTxWarp prst="textNoShape">
                          <a:avLst/>
                        </a:prstTxWarp>
                        <a:noAutofit/>
                      </wps:bodyPr>
                    </wps:wsp>
                    <wps:wsp>
                      <wps:cNvPr id="230751606" name="Graphic 23"/>
                      <wps:cNvSpPr/>
                      <wps:spPr>
                        <a:xfrm>
                          <a:off x="741443" y="38755"/>
                          <a:ext cx="96520" cy="92710"/>
                        </a:xfrm>
                        <a:custGeom>
                          <a:avLst/>
                          <a:gdLst/>
                          <a:ahLst/>
                          <a:cxnLst/>
                          <a:rect l="l" t="t" r="r" b="b"/>
                          <a:pathLst>
                            <a:path w="96520" h="92710">
                              <a:moveTo>
                                <a:pt x="0" y="2070"/>
                              </a:moveTo>
                              <a:lnTo>
                                <a:pt x="28371" y="2070"/>
                              </a:lnTo>
                              <a:lnTo>
                                <a:pt x="28371" y="18669"/>
                              </a:lnTo>
                              <a:lnTo>
                                <a:pt x="28714" y="18669"/>
                              </a:lnTo>
                              <a:lnTo>
                                <a:pt x="34480" y="10281"/>
                              </a:lnTo>
                              <a:lnTo>
                                <a:pt x="42162" y="4471"/>
                              </a:lnTo>
                              <a:lnTo>
                                <a:pt x="51337" y="1093"/>
                              </a:lnTo>
                              <a:lnTo>
                                <a:pt x="61582" y="0"/>
                              </a:lnTo>
                              <a:lnTo>
                                <a:pt x="77316" y="2994"/>
                              </a:lnTo>
                              <a:lnTo>
                                <a:pt x="87996" y="10982"/>
                              </a:lnTo>
                              <a:lnTo>
                                <a:pt x="94073" y="22470"/>
                              </a:lnTo>
                              <a:lnTo>
                                <a:pt x="95999" y="35966"/>
                              </a:lnTo>
                              <a:lnTo>
                                <a:pt x="95999" y="92189"/>
                              </a:lnTo>
                              <a:lnTo>
                                <a:pt x="64858" y="92189"/>
                              </a:lnTo>
                              <a:lnTo>
                                <a:pt x="64858" y="48602"/>
                              </a:lnTo>
                              <a:lnTo>
                                <a:pt x="63807" y="37908"/>
                              </a:lnTo>
                              <a:lnTo>
                                <a:pt x="60859" y="30910"/>
                              </a:lnTo>
                              <a:lnTo>
                                <a:pt x="56323" y="27091"/>
                              </a:lnTo>
                              <a:lnTo>
                                <a:pt x="50507" y="25933"/>
                              </a:lnTo>
                              <a:lnTo>
                                <a:pt x="42081" y="27615"/>
                              </a:lnTo>
                              <a:lnTo>
                                <a:pt x="36023" y="32769"/>
                              </a:lnTo>
                              <a:lnTo>
                                <a:pt x="32366" y="41556"/>
                              </a:lnTo>
                              <a:lnTo>
                                <a:pt x="31140" y="54140"/>
                              </a:lnTo>
                              <a:lnTo>
                                <a:pt x="31140" y="92189"/>
                              </a:lnTo>
                              <a:lnTo>
                                <a:pt x="0" y="92189"/>
                              </a:lnTo>
                              <a:lnTo>
                                <a:pt x="0" y="2070"/>
                              </a:lnTo>
                              <a:close/>
                            </a:path>
                          </a:pathLst>
                        </a:custGeom>
                        <a:ln w="2438">
                          <a:solidFill>
                            <a:srgbClr val="1A1A1A"/>
                          </a:solidFill>
                          <a:prstDash val="solid"/>
                        </a:ln>
                      </wps:spPr>
                      <wps:bodyPr wrap="square" lIns="0" tIns="0" rIns="0" bIns="0" rtlCol="0">
                        <a:prstTxWarp prst="textNoShape">
                          <a:avLst/>
                        </a:prstTxWarp>
                        <a:noAutofit/>
                      </wps:bodyPr>
                    </wps:wsp>
                    <wps:wsp>
                      <wps:cNvPr id="175356913" name="Graphic 24"/>
                      <wps:cNvSpPr/>
                      <wps:spPr>
                        <a:xfrm>
                          <a:off x="852276" y="38756"/>
                          <a:ext cx="78105" cy="94615"/>
                        </a:xfrm>
                        <a:custGeom>
                          <a:avLst/>
                          <a:gdLst/>
                          <a:ahLst/>
                          <a:cxnLst/>
                          <a:rect l="l" t="t" r="r" b="b"/>
                          <a:pathLst>
                            <a:path w="78105" h="94615">
                              <a:moveTo>
                                <a:pt x="61747" y="0"/>
                              </a:moveTo>
                              <a:lnTo>
                                <a:pt x="52412" y="0"/>
                              </a:lnTo>
                              <a:lnTo>
                                <a:pt x="31670" y="3170"/>
                              </a:lnTo>
                              <a:lnTo>
                                <a:pt x="15047" y="12387"/>
                              </a:lnTo>
                              <a:lnTo>
                                <a:pt x="4005" y="27212"/>
                              </a:lnTo>
                              <a:lnTo>
                                <a:pt x="0" y="47205"/>
                              </a:lnTo>
                              <a:lnTo>
                                <a:pt x="4005" y="67111"/>
                              </a:lnTo>
                              <a:lnTo>
                                <a:pt x="15047" y="81891"/>
                              </a:lnTo>
                              <a:lnTo>
                                <a:pt x="31670" y="91091"/>
                              </a:lnTo>
                              <a:lnTo>
                                <a:pt x="52412" y="94259"/>
                              </a:lnTo>
                              <a:lnTo>
                                <a:pt x="58789" y="94002"/>
                              </a:lnTo>
                              <a:lnTo>
                                <a:pt x="65316" y="93243"/>
                              </a:lnTo>
                              <a:lnTo>
                                <a:pt x="71747" y="91998"/>
                              </a:lnTo>
                              <a:lnTo>
                                <a:pt x="77838" y="90284"/>
                              </a:lnTo>
                              <a:lnTo>
                                <a:pt x="77139" y="67106"/>
                              </a:lnTo>
                              <a:lnTo>
                                <a:pt x="71945" y="69875"/>
                              </a:lnTo>
                              <a:lnTo>
                                <a:pt x="64858" y="71424"/>
                              </a:lnTo>
                              <a:lnTo>
                                <a:pt x="57772" y="71424"/>
                              </a:lnTo>
                              <a:lnTo>
                                <a:pt x="48076" y="69742"/>
                              </a:lnTo>
                              <a:lnTo>
                                <a:pt x="39908" y="64963"/>
                              </a:lnTo>
                              <a:lnTo>
                                <a:pt x="34271" y="57494"/>
                              </a:lnTo>
                              <a:lnTo>
                                <a:pt x="32169" y="47739"/>
                              </a:lnTo>
                              <a:lnTo>
                                <a:pt x="34001" y="37279"/>
                              </a:lnTo>
                              <a:lnTo>
                                <a:pt x="39044" y="29448"/>
                              </a:lnTo>
                              <a:lnTo>
                                <a:pt x="46619" y="24536"/>
                              </a:lnTo>
                              <a:lnTo>
                                <a:pt x="56045" y="22834"/>
                              </a:lnTo>
                              <a:lnTo>
                                <a:pt x="63474" y="22834"/>
                              </a:lnTo>
                              <a:lnTo>
                                <a:pt x="69189" y="24383"/>
                              </a:lnTo>
                              <a:lnTo>
                                <a:pt x="74891" y="27838"/>
                              </a:lnTo>
                              <a:lnTo>
                                <a:pt x="77139" y="5003"/>
                              </a:lnTo>
                              <a:lnTo>
                                <a:pt x="70053" y="1549"/>
                              </a:lnTo>
                              <a:lnTo>
                                <a:pt x="61747" y="0"/>
                              </a:lnTo>
                              <a:close/>
                            </a:path>
                          </a:pathLst>
                        </a:custGeom>
                        <a:solidFill>
                          <a:srgbClr val="1A1A1A"/>
                        </a:solidFill>
                      </wps:spPr>
                      <wps:bodyPr wrap="square" lIns="0" tIns="0" rIns="0" bIns="0" rtlCol="0">
                        <a:prstTxWarp prst="textNoShape">
                          <a:avLst/>
                        </a:prstTxWarp>
                        <a:noAutofit/>
                      </wps:bodyPr>
                    </wps:wsp>
                    <wps:wsp>
                      <wps:cNvPr id="372726156" name="Graphic 25"/>
                      <wps:cNvSpPr/>
                      <wps:spPr>
                        <a:xfrm>
                          <a:off x="852276" y="38756"/>
                          <a:ext cx="78105" cy="94615"/>
                        </a:xfrm>
                        <a:custGeom>
                          <a:avLst/>
                          <a:gdLst/>
                          <a:ahLst/>
                          <a:cxnLst/>
                          <a:rect l="l" t="t" r="r" b="b"/>
                          <a:pathLst>
                            <a:path w="78105" h="94615">
                              <a:moveTo>
                                <a:pt x="74891" y="27838"/>
                              </a:moveTo>
                              <a:lnTo>
                                <a:pt x="69189" y="24383"/>
                              </a:lnTo>
                              <a:lnTo>
                                <a:pt x="63474" y="22834"/>
                              </a:lnTo>
                              <a:lnTo>
                                <a:pt x="56045" y="22834"/>
                              </a:lnTo>
                              <a:lnTo>
                                <a:pt x="46619" y="24536"/>
                              </a:lnTo>
                              <a:lnTo>
                                <a:pt x="39044" y="29448"/>
                              </a:lnTo>
                              <a:lnTo>
                                <a:pt x="34001" y="37279"/>
                              </a:lnTo>
                              <a:lnTo>
                                <a:pt x="32169" y="47739"/>
                              </a:lnTo>
                              <a:lnTo>
                                <a:pt x="34271" y="57494"/>
                              </a:lnTo>
                              <a:lnTo>
                                <a:pt x="39908" y="64963"/>
                              </a:lnTo>
                              <a:lnTo>
                                <a:pt x="48076" y="69742"/>
                              </a:lnTo>
                              <a:lnTo>
                                <a:pt x="57772" y="71424"/>
                              </a:lnTo>
                              <a:lnTo>
                                <a:pt x="64858" y="71424"/>
                              </a:lnTo>
                              <a:lnTo>
                                <a:pt x="71945" y="69875"/>
                              </a:lnTo>
                              <a:lnTo>
                                <a:pt x="77139" y="67106"/>
                              </a:lnTo>
                              <a:lnTo>
                                <a:pt x="77838" y="90284"/>
                              </a:lnTo>
                              <a:lnTo>
                                <a:pt x="71747" y="91998"/>
                              </a:lnTo>
                              <a:lnTo>
                                <a:pt x="65316" y="93243"/>
                              </a:lnTo>
                              <a:lnTo>
                                <a:pt x="58789" y="94002"/>
                              </a:lnTo>
                              <a:lnTo>
                                <a:pt x="52412" y="94259"/>
                              </a:lnTo>
                              <a:lnTo>
                                <a:pt x="31670" y="91091"/>
                              </a:lnTo>
                              <a:lnTo>
                                <a:pt x="15047" y="81891"/>
                              </a:lnTo>
                              <a:lnTo>
                                <a:pt x="4005" y="67111"/>
                              </a:lnTo>
                              <a:lnTo>
                                <a:pt x="0" y="47205"/>
                              </a:lnTo>
                              <a:lnTo>
                                <a:pt x="4005" y="27212"/>
                              </a:lnTo>
                              <a:lnTo>
                                <a:pt x="15047" y="12387"/>
                              </a:lnTo>
                              <a:lnTo>
                                <a:pt x="31670" y="3170"/>
                              </a:lnTo>
                              <a:lnTo>
                                <a:pt x="52412" y="0"/>
                              </a:lnTo>
                              <a:lnTo>
                                <a:pt x="61747" y="0"/>
                              </a:lnTo>
                              <a:lnTo>
                                <a:pt x="70053" y="1549"/>
                              </a:lnTo>
                              <a:lnTo>
                                <a:pt x="77139" y="5003"/>
                              </a:lnTo>
                              <a:lnTo>
                                <a:pt x="74891" y="27838"/>
                              </a:lnTo>
                              <a:close/>
                            </a:path>
                          </a:pathLst>
                        </a:custGeom>
                        <a:ln w="2438">
                          <a:solidFill>
                            <a:srgbClr val="1A1A1A"/>
                          </a:solidFill>
                          <a:prstDash val="solid"/>
                        </a:ln>
                      </wps:spPr>
                      <wps:bodyPr wrap="square" lIns="0" tIns="0" rIns="0" bIns="0" rtlCol="0">
                        <a:prstTxWarp prst="textNoShape">
                          <a:avLst/>
                        </a:prstTxWarp>
                        <a:noAutofit/>
                      </wps:bodyPr>
                    </wps:wsp>
                    <wps:wsp>
                      <wps:cNvPr id="1997132182" name="Graphic 26"/>
                      <wps:cNvSpPr/>
                      <wps:spPr>
                        <a:xfrm>
                          <a:off x="944960" y="1219"/>
                          <a:ext cx="96520" cy="130175"/>
                        </a:xfrm>
                        <a:custGeom>
                          <a:avLst/>
                          <a:gdLst/>
                          <a:ahLst/>
                          <a:cxnLst/>
                          <a:rect l="l" t="t" r="r" b="b"/>
                          <a:pathLst>
                            <a:path w="96520" h="130175">
                              <a:moveTo>
                                <a:pt x="31127" y="0"/>
                              </a:moveTo>
                              <a:lnTo>
                                <a:pt x="0" y="0"/>
                              </a:lnTo>
                              <a:lnTo>
                                <a:pt x="0" y="129717"/>
                              </a:lnTo>
                              <a:lnTo>
                                <a:pt x="31127" y="129717"/>
                              </a:lnTo>
                              <a:lnTo>
                                <a:pt x="31127" y="91668"/>
                              </a:lnTo>
                              <a:lnTo>
                                <a:pt x="32355" y="79092"/>
                              </a:lnTo>
                              <a:lnTo>
                                <a:pt x="36017" y="70308"/>
                              </a:lnTo>
                              <a:lnTo>
                                <a:pt x="42079" y="65156"/>
                              </a:lnTo>
                              <a:lnTo>
                                <a:pt x="50507" y="63474"/>
                              </a:lnTo>
                              <a:lnTo>
                                <a:pt x="56323" y="64632"/>
                              </a:lnTo>
                              <a:lnTo>
                                <a:pt x="60859" y="68449"/>
                              </a:lnTo>
                              <a:lnTo>
                                <a:pt x="63807" y="75443"/>
                              </a:lnTo>
                              <a:lnTo>
                                <a:pt x="64858" y="86131"/>
                              </a:lnTo>
                              <a:lnTo>
                                <a:pt x="64858" y="129717"/>
                              </a:lnTo>
                              <a:lnTo>
                                <a:pt x="95999" y="129717"/>
                              </a:lnTo>
                              <a:lnTo>
                                <a:pt x="95999" y="73507"/>
                              </a:lnTo>
                              <a:lnTo>
                                <a:pt x="94073" y="60009"/>
                              </a:lnTo>
                              <a:lnTo>
                                <a:pt x="87995" y="48517"/>
                              </a:lnTo>
                              <a:lnTo>
                                <a:pt x="77311" y="40524"/>
                              </a:lnTo>
                              <a:lnTo>
                                <a:pt x="61569" y="37528"/>
                              </a:lnTo>
                              <a:lnTo>
                                <a:pt x="52126" y="38621"/>
                              </a:lnTo>
                              <a:lnTo>
                                <a:pt x="43997" y="41725"/>
                              </a:lnTo>
                              <a:lnTo>
                                <a:pt x="37132" y="46583"/>
                              </a:lnTo>
                              <a:lnTo>
                                <a:pt x="31483" y="52933"/>
                              </a:lnTo>
                              <a:lnTo>
                                <a:pt x="31127" y="52933"/>
                              </a:lnTo>
                              <a:lnTo>
                                <a:pt x="31127" y="0"/>
                              </a:lnTo>
                              <a:close/>
                            </a:path>
                          </a:pathLst>
                        </a:custGeom>
                        <a:solidFill>
                          <a:srgbClr val="1A1A1A"/>
                        </a:solidFill>
                      </wps:spPr>
                      <wps:bodyPr wrap="square" lIns="0" tIns="0" rIns="0" bIns="0" rtlCol="0">
                        <a:prstTxWarp prst="textNoShape">
                          <a:avLst/>
                        </a:prstTxWarp>
                        <a:noAutofit/>
                      </wps:bodyPr>
                    </wps:wsp>
                    <wps:wsp>
                      <wps:cNvPr id="1331356463" name="Graphic 27"/>
                      <wps:cNvSpPr/>
                      <wps:spPr>
                        <a:xfrm>
                          <a:off x="944960" y="1219"/>
                          <a:ext cx="96520" cy="130175"/>
                        </a:xfrm>
                        <a:custGeom>
                          <a:avLst/>
                          <a:gdLst/>
                          <a:ahLst/>
                          <a:cxnLst/>
                          <a:rect l="l" t="t" r="r" b="b"/>
                          <a:pathLst>
                            <a:path w="96520" h="130175">
                              <a:moveTo>
                                <a:pt x="0" y="0"/>
                              </a:moveTo>
                              <a:lnTo>
                                <a:pt x="31127" y="0"/>
                              </a:lnTo>
                              <a:lnTo>
                                <a:pt x="31127" y="52933"/>
                              </a:lnTo>
                              <a:lnTo>
                                <a:pt x="31483" y="52933"/>
                              </a:lnTo>
                              <a:lnTo>
                                <a:pt x="37132" y="46583"/>
                              </a:lnTo>
                              <a:lnTo>
                                <a:pt x="43997" y="41725"/>
                              </a:lnTo>
                              <a:lnTo>
                                <a:pt x="52126" y="38621"/>
                              </a:lnTo>
                              <a:lnTo>
                                <a:pt x="61569" y="37528"/>
                              </a:lnTo>
                              <a:lnTo>
                                <a:pt x="77311" y="40524"/>
                              </a:lnTo>
                              <a:lnTo>
                                <a:pt x="87995" y="48517"/>
                              </a:lnTo>
                              <a:lnTo>
                                <a:pt x="94073" y="60009"/>
                              </a:lnTo>
                              <a:lnTo>
                                <a:pt x="95999" y="73507"/>
                              </a:lnTo>
                              <a:lnTo>
                                <a:pt x="95999" y="129717"/>
                              </a:lnTo>
                              <a:lnTo>
                                <a:pt x="64858" y="129717"/>
                              </a:lnTo>
                              <a:lnTo>
                                <a:pt x="64858" y="86131"/>
                              </a:lnTo>
                              <a:lnTo>
                                <a:pt x="63807" y="75443"/>
                              </a:lnTo>
                              <a:lnTo>
                                <a:pt x="60859" y="68449"/>
                              </a:lnTo>
                              <a:lnTo>
                                <a:pt x="56323" y="64632"/>
                              </a:lnTo>
                              <a:lnTo>
                                <a:pt x="50507" y="63474"/>
                              </a:lnTo>
                              <a:lnTo>
                                <a:pt x="42079" y="65156"/>
                              </a:lnTo>
                              <a:lnTo>
                                <a:pt x="36017" y="70308"/>
                              </a:lnTo>
                              <a:lnTo>
                                <a:pt x="32355" y="79092"/>
                              </a:lnTo>
                              <a:lnTo>
                                <a:pt x="31127" y="91668"/>
                              </a:lnTo>
                              <a:lnTo>
                                <a:pt x="31127" y="129717"/>
                              </a:lnTo>
                              <a:lnTo>
                                <a:pt x="0" y="129717"/>
                              </a:lnTo>
                              <a:lnTo>
                                <a:pt x="0" y="0"/>
                              </a:lnTo>
                              <a:close/>
                            </a:path>
                          </a:pathLst>
                        </a:custGeom>
                        <a:ln w="2438">
                          <a:solidFill>
                            <a:srgbClr val="1A1A1A"/>
                          </a:solidFill>
                          <a:prstDash val="solid"/>
                        </a:ln>
                      </wps:spPr>
                      <wps:bodyPr wrap="square" lIns="0" tIns="0" rIns="0" bIns="0" rtlCol="0">
                        <a:prstTxWarp prst="textNoShape">
                          <a:avLst/>
                        </a:prstTxWarp>
                        <a:noAutofit/>
                      </wps:bodyPr>
                    </wps:wsp>
                    <wps:wsp>
                      <wps:cNvPr id="2145370495" name="Graphic 28"/>
                      <wps:cNvSpPr/>
                      <wps:spPr>
                        <a:xfrm>
                          <a:off x="1062364" y="3288"/>
                          <a:ext cx="31750" cy="128270"/>
                        </a:xfrm>
                        <a:custGeom>
                          <a:avLst/>
                          <a:gdLst/>
                          <a:ahLst/>
                          <a:cxnLst/>
                          <a:rect l="l" t="t" r="r" b="b"/>
                          <a:pathLst>
                            <a:path w="31750" h="128270">
                              <a:moveTo>
                                <a:pt x="31140" y="37541"/>
                              </a:moveTo>
                              <a:lnTo>
                                <a:pt x="0" y="37541"/>
                              </a:lnTo>
                              <a:lnTo>
                                <a:pt x="0" y="127660"/>
                              </a:lnTo>
                              <a:lnTo>
                                <a:pt x="31140" y="127660"/>
                              </a:lnTo>
                              <a:lnTo>
                                <a:pt x="31140" y="37541"/>
                              </a:lnTo>
                              <a:close/>
                            </a:path>
                            <a:path w="31750" h="128270">
                              <a:moveTo>
                                <a:pt x="31140" y="0"/>
                              </a:moveTo>
                              <a:lnTo>
                                <a:pt x="0" y="0"/>
                              </a:lnTo>
                              <a:lnTo>
                                <a:pt x="0" y="22834"/>
                              </a:lnTo>
                              <a:lnTo>
                                <a:pt x="31140" y="22834"/>
                              </a:lnTo>
                              <a:lnTo>
                                <a:pt x="31140" y="0"/>
                              </a:lnTo>
                              <a:close/>
                            </a:path>
                          </a:pathLst>
                        </a:custGeom>
                        <a:solidFill>
                          <a:srgbClr val="1A1A1A"/>
                        </a:solidFill>
                      </wps:spPr>
                      <wps:bodyPr wrap="square" lIns="0" tIns="0" rIns="0" bIns="0" rtlCol="0">
                        <a:prstTxWarp prst="textNoShape">
                          <a:avLst/>
                        </a:prstTxWarp>
                        <a:noAutofit/>
                      </wps:bodyPr>
                    </wps:wsp>
                    <wps:wsp>
                      <wps:cNvPr id="2128369157" name="Graphic 29"/>
                      <wps:cNvSpPr/>
                      <wps:spPr>
                        <a:xfrm>
                          <a:off x="1062363" y="3296"/>
                          <a:ext cx="31750" cy="128270"/>
                        </a:xfrm>
                        <a:custGeom>
                          <a:avLst/>
                          <a:gdLst/>
                          <a:ahLst/>
                          <a:cxnLst/>
                          <a:rect l="l" t="t" r="r" b="b"/>
                          <a:pathLst>
                            <a:path w="31750" h="128270">
                              <a:moveTo>
                                <a:pt x="0" y="37528"/>
                              </a:moveTo>
                              <a:lnTo>
                                <a:pt x="31140" y="37528"/>
                              </a:lnTo>
                              <a:lnTo>
                                <a:pt x="31140" y="127647"/>
                              </a:lnTo>
                              <a:lnTo>
                                <a:pt x="0" y="127647"/>
                              </a:lnTo>
                              <a:lnTo>
                                <a:pt x="0" y="37528"/>
                              </a:lnTo>
                              <a:close/>
                            </a:path>
                            <a:path w="31750" h="128270">
                              <a:moveTo>
                                <a:pt x="31140" y="22834"/>
                              </a:moveTo>
                              <a:lnTo>
                                <a:pt x="0" y="22834"/>
                              </a:lnTo>
                              <a:lnTo>
                                <a:pt x="0" y="0"/>
                              </a:lnTo>
                              <a:lnTo>
                                <a:pt x="31140" y="0"/>
                              </a:lnTo>
                              <a:lnTo>
                                <a:pt x="31140" y="22834"/>
                              </a:lnTo>
                              <a:close/>
                            </a:path>
                          </a:pathLst>
                        </a:custGeom>
                        <a:ln w="2438">
                          <a:solidFill>
                            <a:srgbClr val="1A1A1A"/>
                          </a:solidFill>
                          <a:prstDash val="solid"/>
                        </a:ln>
                      </wps:spPr>
                      <wps:bodyPr wrap="square" lIns="0" tIns="0" rIns="0" bIns="0" rtlCol="0">
                        <a:prstTxWarp prst="textNoShape">
                          <a:avLst/>
                        </a:prstTxWarp>
                        <a:noAutofit/>
                      </wps:bodyPr>
                    </wps:wsp>
                    <pic:pic xmlns:pic="http://schemas.openxmlformats.org/drawingml/2006/picture">
                      <pic:nvPicPr>
                        <pic:cNvPr id="1122937423" name="Image 30"/>
                        <pic:cNvPicPr/>
                      </pic:nvPicPr>
                      <pic:blipFill>
                        <a:blip r:embed="rId4" cstate="print"/>
                        <a:stretch>
                          <a:fillRect/>
                        </a:stretch>
                      </pic:blipFill>
                      <pic:spPr>
                        <a:xfrm>
                          <a:off x="1115608" y="0"/>
                          <a:ext cx="395497" cy="134235"/>
                        </a:xfrm>
                        <a:prstGeom prst="rect">
                          <a:avLst/>
                        </a:prstGeom>
                      </pic:spPr>
                    </pic:pic>
                  </wpg:wgp>
                </a:graphicData>
              </a:graphic>
            </wp:anchor>
          </w:drawing>
        </mc:Choice>
        <mc:Fallback>
          <w:pict>
            <v:group w14:anchorId="140864A4" id="Group 1975933125" o:spid="_x0000_s1026" style="position:absolute;margin-left:679.35pt;margin-top:1143.1pt;width:119pt;height:10.6pt;z-index:251735040;mso-wrap-distance-left:0;mso-wrap-distance-right:0;mso-position-horizontal-relative:page;mso-position-vertical-relative:page" coordsize="15113,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">
              <v:shape id="Graphic 10" o:spid="_x0000_s1027" style="position:absolute;left:12;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" path="m160159,l130073,,115887,64858r-356,l100317,,62953,,47396,64858r-356,l32512,,,,27673,90119r36144,l80949,24904r343,l96507,90119r36157,l160159,xe" fillcolor="#1a1a1a" stroked="f">
                <v:path arrowok="t"/>
              </v:shape>
              <v:shape id="Graphic 11" o:spid="_x0000_s1028" style="position:absolute;left:12;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" path="m,l32512,,47040,64858r356,l62953,r37364,l115531,64858r356,l130073,r30086,l132664,90119r-36157,l81292,24904r-343,l63817,90119r-36144,l,xe" filled="f" strokecolor="#1a1a1a" strokeweight=".06772mm">
                <v:path arrowok="t"/>
              </v:shape>
              <v:shape id="Graphic 12" o:spid="_x0000_s1029" style="position:absolute;left:1680;top:408;width:1607;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" path="m160159,l130073,,115887,64858r-356,l100317,,62953,,47396,64858r-356,l32512,,,,27673,90119r36144,l80949,24904r343,l96507,90119r36157,l160159,xe" fillcolor="#1a1a1a" stroked="f">
                <v:path arrowok="t"/>
              </v:shape>
              <v:shape id="Graphic 13" o:spid="_x0000_s1030" style="position:absolute;left:1680;top:408;width:1607;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" path="m,l32512,,47040,64858r356,l62953,r37364,l115531,64858r356,l130073,r30086,l132664,90119r-36157,l81292,24904r-343,l63817,90119r-36144,l,xe" filled="f" strokecolor="#1a1a1a" strokeweight=".06772mm">
                <v:path arrowok="t"/>
              </v:shape>
              <v:shape id="Graphic 14" o:spid="_x0000_s1031" style="position:absolute;left:3349;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" path="m160159,l130073,,115887,64858r-356,l100317,,62953,,47396,64858r-356,l32512,,,,27673,90119r36144,l80949,24904r343,l96507,90119r36157,l160159,xe" fillcolor="#1a1a1a" stroked="f">
                <v:path arrowok="t"/>
              </v:shape>
              <v:shape id="Graphic 15" o:spid="_x0000_s1032" style="position:absolute;left:3349;top:408;width:1606;height:901;visibility:visible;mso-wrap-style:square;v-text-anchor:top" coordsize="1606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" path="m,l32512,,47040,64858r356,l62953,r37364,l115531,64858r356,l130073,r30086,l132664,90119r-36157,l81292,24904r-343,l63817,90119r-36144,l,xe" filled="f" strokecolor="#1a1a1a" strokeweight=".06772mm">
                <v:path arrowok="t"/>
              </v:shape>
              <v:shape id="Graphic 16" o:spid="_x0000_s1033" style="position:absolute;left:5012;top:1029;width:292;height:285;visibility:visible;mso-wrap-style:square;v-text-anchor:top" coordsize="2920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" path="m29057,l,,,28016r29057,l29057,xe" fillcolor="#1a1a1a" stroked="f">
                <v:path arrowok="t"/>
              </v:shape>
              <v:shape id="Graphic 17" o:spid="_x0000_s1034" style="position:absolute;left:5012;top:1029;width:292;height:285;visibility:visible;mso-wrap-style:square;v-text-anchor:top" coordsize="2920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" path="m,l29057,r,28016l,28016,,xe" filled="f" strokecolor="#1a1a1a" strokeweight=".06772mm">
                <v:path arrowok="t"/>
              </v:shape>
              <v:shape id="Graphic 18" o:spid="_x0000_s1035" style="position:absolute;left:5448;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" path="m61747,l52400,,31664,3170,15046,12387,4004,27212,,47205,4004,67111,15046,81891r16618,9200l52400,94259r6382,-257l65308,93243r6428,-1245l77825,90284,77139,67106r-5194,2769l64858,71424r-7099,l48071,69742,39906,64963,34270,57494,32169,47739,34001,37279r5043,-7831l46619,24536r9426,-1702l63474,22834r5702,1549l74891,27838,77139,5003,70040,1549,61747,xe" fillcolor="#1a1a1a" stroked="f">
                <v:path arrowok="t"/>
              </v:shape>
              <v:shape id="Graphic 19" o:spid="_x0000_s1036" style="position:absolute;left:5448;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" path="m74891,27838l69176,24383,63474,22834r-7429,l46619,24536r-7575,4912l34001,37279,32169,47739r2101,9755l39906,64963r8165,4779l57759,71424r7099,l71945,69875r5194,-2769l77825,90284r-6089,1714l65308,93243r-6526,759l52400,94259,31664,91091,15046,81891,4004,67111,,47205,4004,27212,15046,12387,31664,3170,52400,r9347,l70040,1549r7099,3454l74891,27838xe" filled="f" strokecolor="#1a1a1a" strokeweight=".06772mm">
                <v:path arrowok="t"/>
              </v:shape>
              <v:shape id="Graphic 20" o:spid="_x0000_s1037" style="position:absolute;left:6316;top:387;width:921;height:946;visibility:visible;mso-wrap-style:square;v-text-anchor:top" coordsize="920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" path="m51549,35115r-5029,l32248,36057,17035,40190,4934,49479,,65887,2640,78003r124,568l10183,87407r10760,5169l33731,94259r8857,-960l50138,90346r6479,-5061l62268,78003r27851,l90119,73507r-55525,l29057,69875r,-14872l37363,51714r52756,l90119,37350r-205,-1028l61061,36322r-3988,-699l51549,35115xem90119,78003r-27508,l62611,82677r523,4730l63234,90346r62,1843l91846,92189,90500,85285r-38,-195l90146,78571r-27,-568xem90119,51714r-37541,l57073,52057r3988,178l59715,60011r-3845,6817l49820,71667r-7961,1840l90119,73507r,-21793xem86816,20751r-46342,l48408,21457r6508,2474l59350,28708r1440,6407l60904,35623r98,434l61061,36322r28853,l86957,21457r-66,-332l86816,20751xem47218,l37539,367,28390,1514,19661,3504,11239,6400r334,13514l11672,23931r88,3564l18484,24400r7114,-2091l32971,21125r7503,-374l86816,20751r-166,-837l77293,8364,63624,1969,47218,xe" fillcolor="#1a1a1a" stroked="f">
                <v:path arrowok="t"/>
              </v:shape>
              <v:shape id="Graphic 21" o:spid="_x0000_s1038" style="position:absolute;left:6316;top:387;width:921;height:946;visibility:visible;mso-wrap-style:square;v-text-anchor:top" coordsize="920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" path="m41859,73507r7961,-1840l55870,66828r3845,-6817l61061,52235r-3988,-178l52578,51714r-4661,l37363,51714r-8306,3289l29057,63652r,6223l34594,73507r7265,xem63296,92189r-165,-4852l62611,82677r,-4674l62268,78003r-5651,7282l50138,90346r-7550,2953l33731,94259,20943,92576,10183,87407,2764,78571,,65887,4934,49479,17035,40190,32248,36057r14272,-942l51549,35115r5524,508l61061,36322,59350,28708,54916,23931,48408,21457r-7934,-706l32971,21125r-7373,1184l18484,24400r-6724,3095l11239,6400,19661,3504,28390,1514,37539,367,47218,,63624,1969,77293,8364r9357,11550l90119,37350r,33554l90119,78003r343,7087l91846,92189r-28550,xe" filled="f" strokecolor="#1a1a1a" strokeweight=".06772mm">
                <v:path arrowok="t"/>
              </v:shape>
              <v:shape id="Graphic 22" o:spid="_x0000_s1039" style="position:absolute;left:7414;top:387;width:965;height:927;visibility:visible;mso-wrap-style:square;v-text-anchor:top" coordsize="965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" path="m61582,l51337,1093,42162,4471r-7682,5810l28714,18669r-343,l28371,2070,,2070,,92189r31140,l31140,54140,32366,41556r3657,-8787l42081,27615r8426,-1682l56323,27091r4536,3819l63807,37908r1051,10694l64858,92189r31141,l95999,35966,94073,22470,87996,10982,77316,2994,61582,xe" fillcolor="#1a1a1a" stroked="f">
                <v:path arrowok="t"/>
              </v:shape>
              <v:shape id="Graphic 23" o:spid="_x0000_s1040" style="position:absolute;left:7414;top:387;width:965;height:927;visibility:visible;mso-wrap-style:square;v-text-anchor:top" coordsize="965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" path="m,2070r28371,l28371,18669r343,l34480,10281,42162,4471,51337,1093,61582,,77316,2994r10680,7988l94073,22470r1926,13496l95999,92189r-31141,l64858,48602,63807,37908,60859,30910,56323,27091,50507,25933r-8426,1682l36023,32769r-3657,8787l31140,54140r,38049l,92189,,2070xe" filled="f" strokecolor="#1a1a1a" strokeweight=".06772mm">
                <v:path arrowok="t"/>
              </v:shape>
              <v:shape id="Graphic 24" o:spid="_x0000_s1041" style="position:absolute;left:8522;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" path="m61747,l52412,,31670,3170,15047,12387,4005,27212,,47205,4005,67111,15047,81891r16623,9200l52412,94259r6377,-257l65316,93243r6431,-1245l77838,90284,77139,67106r-5194,2769l64858,71424r-7086,l48076,69742,39908,64963,34271,57494,32169,47739,34001,37279r5043,-7831l46619,24536r9426,-1702l63474,22834r5715,1549l74891,27838,77139,5003,70053,1549,61747,xe" fillcolor="#1a1a1a" stroked="f">
                <v:path arrowok="t"/>
              </v:shape>
              <v:shape id="Graphic 25" o:spid="_x0000_s1042" style="position:absolute;left:8522;top:387;width:781;height:946;visibility:visible;mso-wrap-style:square;v-text-anchor:top" coordsize="78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" path="m74891,27838l69189,24383,63474,22834r-7429,l46619,24536r-7575,4912l34001,37279,32169,47739r2102,9755l39908,64963r8168,4779l57772,71424r7086,l71945,69875r5194,-2769l77838,90284r-6091,1714l65316,93243r-6527,759l52412,94259,31670,91091,15047,81891,4005,67111,,47205,4005,27212,15047,12387,31670,3170,52412,r9335,l70053,1549r7086,3454l74891,27838xe" filled="f" strokecolor="#1a1a1a" strokeweight=".06772mm">
                <v:path arrowok="t"/>
              </v:shape>
              <v:shape id="Graphic 26" o:spid="_x0000_s1043" style="position:absolute;left:9449;top:12;width:965;height:1301;visibility:visible;mso-wrap-style:square;v-text-anchor:top" coordsize="965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" path="m31127,l,,,129717r31127,l31127,91668,32355,79092r3662,-8784l42079,65156r8428,-1682l56323,64632r4536,3817l63807,75443r1051,10688l64858,129717r31141,l95999,73507,94073,60009,87995,48517,77311,40524,61569,37528r-9443,1093l43997,41725r-6865,4858l31483,52933r-356,l31127,xe" fillcolor="#1a1a1a" stroked="f">
                <v:path arrowok="t"/>
              </v:shape>
              <v:shape id="Graphic 27" o:spid="_x0000_s1044" style="position:absolute;left:9449;top:12;width:965;height:1301;visibility:visible;mso-wrap-style:square;v-text-anchor:top" coordsize="965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" path="m,l31127,r,52933l31483,52933r5649,-6350l43997,41725r8129,-3104l61569,37528r15742,2996l87995,48517r6078,11492l95999,73507r,56210l64858,129717r,-43586l63807,75443,60859,68449,56323,64632,50507,63474r-8428,1682l36017,70308r-3662,8784l31127,91668r,38049l,129717,,xe" filled="f" strokecolor="#1a1a1a" strokeweight=".06772mm">
                <v:path arrowok="t"/>
              </v:shape>
              <v:shape id="Graphic 28" o:spid="_x0000_s1045" style="position:absolute;left:10623;top:32;width:318;height:1283;visibility:visible;mso-wrap-style:square;v-text-anchor:top" coordsize="31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" path="m31140,37541l,37541r,90119l31140,127660r,-90119xem31140,l,,,22834r31140,l31140,xe" fillcolor="#1a1a1a" stroked="f">
                <v:path arrowok="t"/>
              </v:shape>
              <v:shape id="Graphic 29" o:spid="_x0000_s1046" style="position:absolute;left:10623;top:32;width:318;height:1283;visibility:visible;mso-wrap-style:square;v-text-anchor:top" coordsize="31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" path="m,37528r31140,l31140,127647,,127647,,37528xem31140,22834l,22834,,,31140,r,22834xe" filled="f" strokecolor="#1a1a1a" strokeweight=".067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47" type="#_x0000_t75" style="position:absolute;left:11156;width:3955;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">
                <v:imagedata r:id="rId5" o:title=""/>
              </v:shape>
              <w10:wrap anchorx="page" anchory="page"/>
            </v:group>
          </w:pict>
        </mc:Fallback>
      </mc:AlternateContent>
    </w:r>
    <w:r w:rsidR="00EE7842" w:rsidRPr="00AC2303">
      <w:rPr>
        <w:rFonts w:ascii="Arial Black" w:hAnsi="Arial Black"/>
        <w:b/>
        <w:bCs/>
        <w:noProof/>
        <w:sz w:val="18"/>
        <w:szCs w:val="18"/>
      </w:rPr>
      <mc:AlternateContent>
        <mc:Choice Requires="wpg">
          <w:drawing>
            <wp:anchor distT="0" distB="0" distL="0" distR="0" simplePos="0" relativeHeight="251736064" behindDoc="0" locked="0" layoutInCell="1" allowOverlap="1" wp14:anchorId="4A7D8210" wp14:editId="4BF389D6">
              <wp:simplePos x="0" y="0"/>
              <wp:positionH relativeFrom="page">
                <wp:posOffset>8633011</wp:posOffset>
              </wp:positionH>
              <wp:positionV relativeFrom="page">
                <wp:posOffset>14040949</wp:posOffset>
              </wp:positionV>
              <wp:extent cx="1498600" cy="356870"/>
              <wp:effectExtent l="0" t="0" r="0" b="0"/>
              <wp:wrapNone/>
              <wp:docPr id="2063027220" name="Group 2063027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356870"/>
                        <a:chOff x="0" y="0"/>
                        <a:chExt cx="1498600" cy="356870"/>
                      </a:xfrm>
                    </wpg:grpSpPr>
                    <pic:pic xmlns:pic="http://schemas.openxmlformats.org/drawingml/2006/picture">
                      <pic:nvPicPr>
                        <pic:cNvPr id="335486854" name="Image 32"/>
                        <pic:cNvPicPr/>
                      </pic:nvPicPr>
                      <pic:blipFill>
                        <a:blip r:embed="rId6" cstate="print"/>
                        <a:stretch>
                          <a:fillRect/>
                        </a:stretch>
                      </pic:blipFill>
                      <pic:spPr>
                        <a:xfrm>
                          <a:off x="0" y="0"/>
                          <a:ext cx="1272503" cy="356464"/>
                        </a:xfrm>
                        <a:prstGeom prst="rect">
                          <a:avLst/>
                        </a:prstGeom>
                      </pic:spPr>
                    </pic:pic>
                    <wps:wsp>
                      <wps:cNvPr id="29678722" name="Graphic 33"/>
                      <wps:cNvSpPr/>
                      <wps:spPr>
                        <a:xfrm>
                          <a:off x="1301309" y="135921"/>
                          <a:ext cx="26034" cy="214629"/>
                        </a:xfrm>
                        <a:custGeom>
                          <a:avLst/>
                          <a:gdLst/>
                          <a:ahLst/>
                          <a:cxnLst/>
                          <a:rect l="l" t="t" r="r" b="b"/>
                          <a:pathLst>
                            <a:path w="26034" h="214629">
                              <a:moveTo>
                                <a:pt x="25488" y="0"/>
                              </a:moveTo>
                              <a:lnTo>
                                <a:pt x="0" y="0"/>
                              </a:lnTo>
                              <a:lnTo>
                                <a:pt x="0" y="214210"/>
                              </a:lnTo>
                              <a:lnTo>
                                <a:pt x="25488" y="214210"/>
                              </a:lnTo>
                              <a:lnTo>
                                <a:pt x="25488" y="0"/>
                              </a:lnTo>
                              <a:close/>
                            </a:path>
                          </a:pathLst>
                        </a:custGeom>
                        <a:solidFill>
                          <a:srgbClr val="1A1A1A"/>
                        </a:solidFill>
                      </wps:spPr>
                      <wps:bodyPr wrap="square" lIns="0" tIns="0" rIns="0" bIns="0" rtlCol="0">
                        <a:prstTxWarp prst="textNoShape">
                          <a:avLst/>
                        </a:prstTxWarp>
                        <a:noAutofit/>
                      </wps:bodyPr>
                    </wps:wsp>
                    <wps:wsp>
                      <wps:cNvPr id="2141499525" name="Graphic 34"/>
                      <wps:cNvSpPr/>
                      <wps:spPr>
                        <a:xfrm>
                          <a:off x="1301310" y="135923"/>
                          <a:ext cx="26034" cy="214629"/>
                        </a:xfrm>
                        <a:custGeom>
                          <a:avLst/>
                          <a:gdLst/>
                          <a:ahLst/>
                          <a:cxnLst/>
                          <a:rect l="l" t="t" r="r" b="b"/>
                          <a:pathLst>
                            <a:path w="26034" h="214629">
                              <a:moveTo>
                                <a:pt x="0" y="0"/>
                              </a:moveTo>
                              <a:lnTo>
                                <a:pt x="25488" y="0"/>
                              </a:lnTo>
                              <a:lnTo>
                                <a:pt x="25488" y="214210"/>
                              </a:lnTo>
                              <a:lnTo>
                                <a:pt x="0" y="214210"/>
                              </a:lnTo>
                              <a:lnTo>
                                <a:pt x="0" y="0"/>
                              </a:lnTo>
                              <a:close/>
                            </a:path>
                          </a:pathLst>
                        </a:custGeom>
                        <a:ln w="2438">
                          <a:solidFill>
                            <a:srgbClr val="1A1A1A"/>
                          </a:solidFill>
                          <a:prstDash val="solid"/>
                        </a:ln>
                      </wps:spPr>
                      <wps:bodyPr wrap="square" lIns="0" tIns="0" rIns="0" bIns="0" rtlCol="0">
                        <a:prstTxWarp prst="textNoShape">
                          <a:avLst/>
                        </a:prstTxWarp>
                        <a:noAutofit/>
                      </wps:bodyPr>
                    </wps:wsp>
                    <pic:pic xmlns:pic="http://schemas.openxmlformats.org/drawingml/2006/picture">
                      <pic:nvPicPr>
                        <pic:cNvPr id="2069608233" name="Image 35"/>
                        <pic:cNvPicPr/>
                      </pic:nvPicPr>
                      <pic:blipFill>
                        <a:blip r:embed="rId7" cstate="print"/>
                        <a:stretch>
                          <a:fillRect/>
                        </a:stretch>
                      </pic:blipFill>
                      <pic:spPr>
                        <a:xfrm>
                          <a:off x="1354491" y="134705"/>
                          <a:ext cx="143548" cy="220052"/>
                        </a:xfrm>
                        <a:prstGeom prst="rect">
                          <a:avLst/>
                        </a:prstGeom>
                      </pic:spPr>
                    </pic:pic>
                  </wpg:wgp>
                </a:graphicData>
              </a:graphic>
            </wp:anchor>
          </w:drawing>
        </mc:Choice>
        <mc:Fallback>
          <w:pict>
            <v:group w14:anchorId="0B219352" id="Group 2063027220" o:spid="_x0000_s1026" style="position:absolute;margin-left:679.75pt;margin-top:1105.6pt;width:118pt;height:28.1pt;z-index:251736064;mso-wrap-distance-left:0;mso-wrap-distance-right:0;mso-position-horizontal-relative:page;mso-position-vertical-relative:page" coordsize="14986,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">
              <v:shape id="Image 32" o:spid="_x0000_s1027" type="#_x0000_t75" style="position:absolute;width:1272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">
                <v:imagedata r:id="rId8" o:title=""/>
              </v:shape>
              <v:shape id="Graphic 33" o:spid="_x0000_s1028" style="position:absolute;left:13013;top:1359;width:260;height:2146;visibility:visible;mso-wrap-style:square;v-text-anchor:top" coordsize="26034,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" path="m25488,l,,,214210r25488,l25488,xe" fillcolor="#1a1a1a" stroked="f">
                <v:path arrowok="t"/>
              </v:shape>
              <v:shape id="Graphic 34" o:spid="_x0000_s1029" style="position:absolute;left:13013;top:1359;width:260;height:2146;visibility:visible;mso-wrap-style:square;v-text-anchor:top" coordsize="26034,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" path="m,l25488,r,214210l,214210,,xe" filled="f" strokecolor="#1a1a1a" strokeweight=".06772mm">
                <v:path arrowok="t"/>
              </v:shape>
              <v:shape id="Image 35" o:spid="_x0000_s1030" type="#_x0000_t75" style="position:absolute;left:13544;top:1347;width:1436;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">
                <v:imagedata r:id="rId9"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44EC"/>
    <w:multiLevelType w:val="hybridMultilevel"/>
    <w:tmpl w:val="C01C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63076"/>
    <w:multiLevelType w:val="hybridMultilevel"/>
    <w:tmpl w:val="B984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11DAE"/>
    <w:multiLevelType w:val="hybridMultilevel"/>
    <w:tmpl w:val="A76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BC111D"/>
    <w:multiLevelType w:val="hybridMultilevel"/>
    <w:tmpl w:val="65AC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840B3"/>
    <w:multiLevelType w:val="hybridMultilevel"/>
    <w:tmpl w:val="C100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51CC0"/>
    <w:multiLevelType w:val="hybridMultilevel"/>
    <w:tmpl w:val="628A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31843"/>
    <w:multiLevelType w:val="hybridMultilevel"/>
    <w:tmpl w:val="EAE27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167B7"/>
    <w:multiLevelType w:val="hybridMultilevel"/>
    <w:tmpl w:val="4344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16649"/>
    <w:multiLevelType w:val="hybridMultilevel"/>
    <w:tmpl w:val="A8F0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127166"/>
    <w:multiLevelType w:val="hybridMultilevel"/>
    <w:tmpl w:val="568E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0D51B4"/>
    <w:multiLevelType w:val="hybridMultilevel"/>
    <w:tmpl w:val="5716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71678"/>
    <w:multiLevelType w:val="hybridMultilevel"/>
    <w:tmpl w:val="88D6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6274C"/>
    <w:multiLevelType w:val="hybridMultilevel"/>
    <w:tmpl w:val="AEB4C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0D1BEF"/>
    <w:multiLevelType w:val="hybridMultilevel"/>
    <w:tmpl w:val="982C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A76E8"/>
    <w:multiLevelType w:val="hybridMultilevel"/>
    <w:tmpl w:val="D292E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F85619"/>
    <w:multiLevelType w:val="hybridMultilevel"/>
    <w:tmpl w:val="7838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629740">
    <w:abstractNumId w:val="3"/>
  </w:num>
  <w:num w:numId="2" w16cid:durableId="86120581">
    <w:abstractNumId w:val="6"/>
  </w:num>
  <w:num w:numId="3" w16cid:durableId="675693177">
    <w:abstractNumId w:val="10"/>
  </w:num>
  <w:num w:numId="4" w16cid:durableId="1351835194">
    <w:abstractNumId w:val="2"/>
  </w:num>
  <w:num w:numId="5" w16cid:durableId="1543908574">
    <w:abstractNumId w:val="15"/>
  </w:num>
  <w:num w:numId="6" w16cid:durableId="1669602677">
    <w:abstractNumId w:val="8"/>
  </w:num>
  <w:num w:numId="7" w16cid:durableId="954749458">
    <w:abstractNumId w:val="7"/>
  </w:num>
  <w:num w:numId="8" w16cid:durableId="349651043">
    <w:abstractNumId w:val="12"/>
  </w:num>
  <w:num w:numId="9" w16cid:durableId="1428423495">
    <w:abstractNumId w:val="13"/>
  </w:num>
  <w:num w:numId="10" w16cid:durableId="900139358">
    <w:abstractNumId w:val="1"/>
  </w:num>
  <w:num w:numId="11" w16cid:durableId="1756780868">
    <w:abstractNumId w:val="11"/>
  </w:num>
  <w:num w:numId="12" w16cid:durableId="1766731241">
    <w:abstractNumId w:val="14"/>
  </w:num>
  <w:num w:numId="13" w16cid:durableId="1867451380">
    <w:abstractNumId w:val="4"/>
  </w:num>
  <w:num w:numId="14" w16cid:durableId="1624073451">
    <w:abstractNumId w:val="5"/>
  </w:num>
  <w:num w:numId="15" w16cid:durableId="1895966617">
    <w:abstractNumId w:val="9"/>
  </w:num>
  <w:num w:numId="16" w16cid:durableId="1135634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attachedTemplate r:id="rId1"/>
  <w:defaultTabStop w:val="720"/>
  <w:characterSpacingControl w:val="doNotCompress"/>
  <w:hdrShapeDefaults>
    <o:shapedefaults v:ext="edit" spidmax="2050">
      <o:colormru v:ext="edit" colors="#fced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365E1"/>
    <w:rsid w:val="000B1159"/>
    <w:rsid w:val="0013735C"/>
    <w:rsid w:val="00146033"/>
    <w:rsid w:val="00152C10"/>
    <w:rsid w:val="001877CF"/>
    <w:rsid w:val="0019173D"/>
    <w:rsid w:val="0021291D"/>
    <w:rsid w:val="002669F3"/>
    <w:rsid w:val="0028591D"/>
    <w:rsid w:val="002D21F5"/>
    <w:rsid w:val="002E0C8E"/>
    <w:rsid w:val="003703D2"/>
    <w:rsid w:val="003A1964"/>
    <w:rsid w:val="003A3AB6"/>
    <w:rsid w:val="003C0770"/>
    <w:rsid w:val="003C66BC"/>
    <w:rsid w:val="003D2856"/>
    <w:rsid w:val="00482F42"/>
    <w:rsid w:val="004B78E2"/>
    <w:rsid w:val="004E5DBA"/>
    <w:rsid w:val="00502C70"/>
    <w:rsid w:val="00514B35"/>
    <w:rsid w:val="00543F0B"/>
    <w:rsid w:val="00565D86"/>
    <w:rsid w:val="00566E42"/>
    <w:rsid w:val="00591D14"/>
    <w:rsid w:val="005B70E3"/>
    <w:rsid w:val="005D3E81"/>
    <w:rsid w:val="005F2357"/>
    <w:rsid w:val="00625D1C"/>
    <w:rsid w:val="00632001"/>
    <w:rsid w:val="00646797"/>
    <w:rsid w:val="00646A7E"/>
    <w:rsid w:val="00680D73"/>
    <w:rsid w:val="006E3895"/>
    <w:rsid w:val="00703316"/>
    <w:rsid w:val="007476A4"/>
    <w:rsid w:val="00753142"/>
    <w:rsid w:val="007570C0"/>
    <w:rsid w:val="0078607F"/>
    <w:rsid w:val="0079147E"/>
    <w:rsid w:val="007948DB"/>
    <w:rsid w:val="007B124F"/>
    <w:rsid w:val="00807589"/>
    <w:rsid w:val="00825347"/>
    <w:rsid w:val="00893645"/>
    <w:rsid w:val="008A2B62"/>
    <w:rsid w:val="008C52B0"/>
    <w:rsid w:val="00903B08"/>
    <w:rsid w:val="00A17E26"/>
    <w:rsid w:val="00A26E79"/>
    <w:rsid w:val="00A60339"/>
    <w:rsid w:val="00A72CB3"/>
    <w:rsid w:val="00A97A66"/>
    <w:rsid w:val="00AA32BB"/>
    <w:rsid w:val="00AC08C2"/>
    <w:rsid w:val="00AC2303"/>
    <w:rsid w:val="00AC770F"/>
    <w:rsid w:val="00B1373E"/>
    <w:rsid w:val="00B50EBD"/>
    <w:rsid w:val="00B96BBB"/>
    <w:rsid w:val="00BB0024"/>
    <w:rsid w:val="00BE6C6A"/>
    <w:rsid w:val="00C56783"/>
    <w:rsid w:val="00C62278"/>
    <w:rsid w:val="00C87D40"/>
    <w:rsid w:val="00C91DB9"/>
    <w:rsid w:val="00D02A32"/>
    <w:rsid w:val="00D52E95"/>
    <w:rsid w:val="00D5565F"/>
    <w:rsid w:val="00D66B49"/>
    <w:rsid w:val="00D94EF3"/>
    <w:rsid w:val="00E503A5"/>
    <w:rsid w:val="00E90C07"/>
    <w:rsid w:val="00EA7BC6"/>
    <w:rsid w:val="00EE7842"/>
    <w:rsid w:val="00EF2C03"/>
    <w:rsid w:val="00F2787B"/>
    <w:rsid w:val="00F3025B"/>
    <w:rsid w:val="00F333FA"/>
    <w:rsid w:val="00F40216"/>
    <w:rsid w:val="00F43DD6"/>
    <w:rsid w:val="00F5584E"/>
    <w:rsid w:val="00F57CDD"/>
    <w:rsid w:val="00F6049F"/>
    <w:rsid w:val="00FE2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ed66"/>
    </o:shapedefaults>
    <o:shapelayout v:ext="edit">
      <o:idmap v:ext="edit" data="2"/>
    </o:shapelayout>
  </w:shapeDefaults>
  <w:decimalSymbol w:val="."/>
  <w:listSeparator w:val=","/>
  <w14:docId w14:val="11E51C8E"/>
  <w15:chartTrackingRefBased/>
  <w15:docId w15:val="{7112DF13-69F5-46AF-82C9-F1D74356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39"/>
    <w:rPr>
      <w:kern w:val="0"/>
      <w14:ligatures w14:val="none"/>
    </w:rPr>
  </w:style>
  <w:style w:type="paragraph" w:styleId="Heading1">
    <w:name w:val="heading 1"/>
    <w:basedOn w:val="Normal"/>
    <w:next w:val="Normal"/>
    <w:link w:val="Heading1Char"/>
    <w:uiPriority w:val="9"/>
    <w:qFormat/>
    <w:rsid w:val="003D2856"/>
    <w:pPr>
      <w:keepNext/>
      <w:keepLines/>
      <w:spacing w:before="360" w:after="80"/>
      <w:outlineLvl w:val="0"/>
    </w:pPr>
    <w:rPr>
      <w:rFonts w:asciiTheme="majorHAnsi" w:eastAsiaTheme="majorEastAsia" w:hAnsiTheme="majorHAnsi" w:cstheme="majorBidi"/>
      <w:kern w:val="2"/>
      <w:sz w:val="40"/>
      <w:szCs w:val="40"/>
      <w14:ligatures w14:val="standardContextual"/>
    </w:rPr>
  </w:style>
  <w:style w:type="paragraph" w:styleId="Heading2">
    <w:name w:val="heading 2"/>
    <w:basedOn w:val="Normal"/>
    <w:next w:val="Normal"/>
    <w:link w:val="Heading2Char"/>
    <w:uiPriority w:val="9"/>
    <w:unhideWhenUsed/>
    <w:qFormat/>
    <w:rsid w:val="003D2856"/>
    <w:pPr>
      <w:keepNext/>
      <w:keepLines/>
      <w:spacing w:before="160" w:after="80"/>
      <w:outlineLvl w:val="1"/>
    </w:pPr>
    <w:rPr>
      <w:rFonts w:asciiTheme="majorHAnsi" w:eastAsiaTheme="majorEastAsia" w:hAnsiTheme="majorHAnsi" w:cstheme="majorBidi"/>
      <w:b/>
      <w:color w:val="004689"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543F0B"/>
    <w:pPr>
      <w:keepNext/>
      <w:keepLines/>
      <w:spacing w:before="160" w:after="80"/>
      <w:outlineLvl w:val="2"/>
    </w:pPr>
    <w:rPr>
      <w:rFonts w:asciiTheme="minorHAnsi" w:eastAsiaTheme="majorEastAsia" w:hAnsiTheme="minorHAnsi" w:cstheme="majorBidi"/>
      <w:color w:val="004689"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543F0B"/>
    <w:pPr>
      <w:keepNext/>
      <w:keepLines/>
      <w:spacing w:before="80" w:after="40"/>
      <w:outlineLvl w:val="3"/>
    </w:pPr>
    <w:rPr>
      <w:rFonts w:asciiTheme="minorHAnsi" w:eastAsiaTheme="majorEastAsia" w:hAnsiTheme="minorHAnsi" w:cstheme="majorBidi"/>
      <w:i/>
      <w:iCs/>
      <w:color w:val="004689"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43F0B"/>
    <w:pPr>
      <w:keepNext/>
      <w:keepLines/>
      <w:spacing w:before="80" w:after="40"/>
      <w:outlineLvl w:val="4"/>
    </w:pPr>
    <w:rPr>
      <w:rFonts w:asciiTheme="minorHAnsi" w:eastAsiaTheme="majorEastAsia" w:hAnsiTheme="minorHAnsi" w:cstheme="majorBidi"/>
      <w:color w:val="004689"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43F0B"/>
    <w:pPr>
      <w:keepNext/>
      <w:keepLines/>
      <w:spacing w:before="40" w:after="0"/>
      <w:outlineLvl w:val="5"/>
    </w:pPr>
    <w:rPr>
      <w:rFonts w:asciiTheme="minorHAnsi" w:eastAsiaTheme="majorEastAsia" w:hAnsiTheme="minorHAnsi" w:cstheme="majorBidi"/>
      <w:i/>
      <w:iCs/>
      <w:color w:val="74676B"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43F0B"/>
    <w:pPr>
      <w:keepNext/>
      <w:keepLines/>
      <w:spacing w:before="40" w:after="0"/>
      <w:outlineLvl w:val="6"/>
    </w:pPr>
    <w:rPr>
      <w:rFonts w:asciiTheme="minorHAnsi" w:eastAsiaTheme="majorEastAsia" w:hAnsiTheme="minorHAnsi" w:cstheme="majorBidi"/>
      <w:color w:val="74676B"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43F0B"/>
    <w:pPr>
      <w:keepNext/>
      <w:keepLines/>
      <w:spacing w:after="0"/>
      <w:outlineLvl w:val="7"/>
    </w:pPr>
    <w:rPr>
      <w:rFonts w:asciiTheme="minorHAnsi" w:eastAsiaTheme="majorEastAsia" w:hAnsiTheme="minorHAnsi" w:cstheme="majorBidi"/>
      <w:i/>
      <w:iCs/>
      <w:color w:val="463E40"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43F0B"/>
    <w:pPr>
      <w:keepNext/>
      <w:keepLines/>
      <w:spacing w:after="0"/>
      <w:outlineLvl w:val="8"/>
    </w:pPr>
    <w:rPr>
      <w:rFonts w:asciiTheme="minorHAnsi" w:eastAsiaTheme="majorEastAsia" w:hAnsiTheme="minorHAnsi" w:cstheme="majorBidi"/>
      <w:color w:val="463E40"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autoRedefine/>
    <w:uiPriority w:val="1"/>
    <w:qFormat/>
    <w:rsid w:val="00543F0B"/>
    <w:pPr>
      <w:widowControl w:val="0"/>
      <w:autoSpaceDE w:val="0"/>
      <w:autoSpaceDN w:val="0"/>
      <w:spacing w:after="0" w:line="240" w:lineRule="auto"/>
    </w:pPr>
    <w:rPr>
      <w:rFonts w:eastAsia="Arial"/>
      <w:lang w:val="en-US"/>
    </w:rPr>
  </w:style>
  <w:style w:type="character" w:customStyle="1" w:styleId="Heading1Char">
    <w:name w:val="Heading 1 Char"/>
    <w:basedOn w:val="DefaultParagraphFont"/>
    <w:link w:val="Heading1"/>
    <w:uiPriority w:val="9"/>
    <w:rsid w:val="003D2856"/>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3D2856"/>
    <w:rPr>
      <w:rFonts w:asciiTheme="majorHAnsi" w:eastAsiaTheme="majorEastAsia" w:hAnsiTheme="majorHAnsi" w:cstheme="majorBidi"/>
      <w:b/>
      <w:color w:val="004689" w:themeColor="accent1" w:themeShade="BF"/>
      <w:sz w:val="32"/>
      <w:szCs w:val="32"/>
    </w:rPr>
  </w:style>
  <w:style w:type="character" w:customStyle="1" w:styleId="Heading3Char">
    <w:name w:val="Heading 3 Char"/>
    <w:basedOn w:val="DefaultParagraphFont"/>
    <w:link w:val="Heading3"/>
    <w:uiPriority w:val="9"/>
    <w:rsid w:val="00543F0B"/>
    <w:rPr>
      <w:rFonts w:asciiTheme="minorHAnsi" w:eastAsiaTheme="majorEastAsia" w:hAnsiTheme="minorHAnsi" w:cstheme="majorBidi"/>
      <w:color w:val="004689" w:themeColor="accent1" w:themeShade="BF"/>
      <w:sz w:val="28"/>
      <w:szCs w:val="28"/>
    </w:rPr>
  </w:style>
  <w:style w:type="character" w:customStyle="1" w:styleId="Heading4Char">
    <w:name w:val="Heading 4 Char"/>
    <w:basedOn w:val="DefaultParagraphFont"/>
    <w:link w:val="Heading4"/>
    <w:uiPriority w:val="9"/>
    <w:rsid w:val="00543F0B"/>
    <w:rPr>
      <w:rFonts w:asciiTheme="minorHAnsi" w:eastAsiaTheme="majorEastAsia" w:hAnsiTheme="minorHAnsi" w:cstheme="majorBidi"/>
      <w:i/>
      <w:iCs/>
      <w:color w:val="004689" w:themeColor="accent1" w:themeShade="BF"/>
    </w:rPr>
  </w:style>
  <w:style w:type="character" w:customStyle="1" w:styleId="Heading5Char">
    <w:name w:val="Heading 5 Char"/>
    <w:basedOn w:val="DefaultParagraphFont"/>
    <w:link w:val="Heading5"/>
    <w:uiPriority w:val="9"/>
    <w:semiHidden/>
    <w:rsid w:val="00543F0B"/>
    <w:rPr>
      <w:rFonts w:asciiTheme="minorHAnsi" w:eastAsiaTheme="majorEastAsia" w:hAnsiTheme="minorHAnsi" w:cstheme="majorBidi"/>
      <w:color w:val="004689" w:themeColor="accent1" w:themeShade="BF"/>
    </w:rPr>
  </w:style>
  <w:style w:type="character" w:customStyle="1" w:styleId="Heading6Char">
    <w:name w:val="Heading 6 Char"/>
    <w:basedOn w:val="DefaultParagraphFont"/>
    <w:link w:val="Heading6"/>
    <w:uiPriority w:val="9"/>
    <w:semiHidden/>
    <w:rsid w:val="00543F0B"/>
    <w:rPr>
      <w:rFonts w:asciiTheme="minorHAnsi" w:eastAsiaTheme="majorEastAsia" w:hAnsiTheme="minorHAnsi" w:cstheme="majorBidi"/>
      <w:i/>
      <w:iCs/>
      <w:color w:val="74676B" w:themeColor="text1" w:themeTint="A6"/>
    </w:rPr>
  </w:style>
  <w:style w:type="character" w:customStyle="1" w:styleId="Heading7Char">
    <w:name w:val="Heading 7 Char"/>
    <w:basedOn w:val="DefaultParagraphFont"/>
    <w:link w:val="Heading7"/>
    <w:uiPriority w:val="9"/>
    <w:semiHidden/>
    <w:rsid w:val="00543F0B"/>
    <w:rPr>
      <w:rFonts w:asciiTheme="minorHAnsi" w:eastAsiaTheme="majorEastAsia" w:hAnsiTheme="minorHAnsi" w:cstheme="majorBidi"/>
      <w:color w:val="74676B" w:themeColor="text1" w:themeTint="A6"/>
    </w:rPr>
  </w:style>
  <w:style w:type="character" w:customStyle="1" w:styleId="Heading8Char">
    <w:name w:val="Heading 8 Char"/>
    <w:basedOn w:val="DefaultParagraphFont"/>
    <w:link w:val="Heading8"/>
    <w:uiPriority w:val="9"/>
    <w:semiHidden/>
    <w:rsid w:val="00543F0B"/>
    <w:rPr>
      <w:rFonts w:asciiTheme="minorHAnsi" w:eastAsiaTheme="majorEastAsia" w:hAnsiTheme="minorHAnsi" w:cstheme="majorBidi"/>
      <w:i/>
      <w:iCs/>
      <w:color w:val="463E40" w:themeColor="text1" w:themeTint="D8"/>
    </w:rPr>
  </w:style>
  <w:style w:type="character" w:customStyle="1" w:styleId="Heading9Char">
    <w:name w:val="Heading 9 Char"/>
    <w:basedOn w:val="DefaultParagraphFont"/>
    <w:link w:val="Heading9"/>
    <w:uiPriority w:val="9"/>
    <w:semiHidden/>
    <w:rsid w:val="00543F0B"/>
    <w:rPr>
      <w:rFonts w:asciiTheme="minorHAnsi" w:eastAsiaTheme="majorEastAsia" w:hAnsiTheme="minorHAnsi" w:cstheme="majorBidi"/>
      <w:color w:val="463E40" w:themeColor="text1" w:themeTint="D8"/>
    </w:rPr>
  </w:style>
  <w:style w:type="paragraph" w:styleId="Title">
    <w:name w:val="Title"/>
    <w:basedOn w:val="Normal"/>
    <w:next w:val="Normal"/>
    <w:link w:val="TitleChar"/>
    <w:uiPriority w:val="10"/>
    <w:qFormat/>
    <w:rsid w:val="00543F0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3F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3F0B"/>
    <w:pPr>
      <w:numPr>
        <w:ilvl w:val="1"/>
      </w:numPr>
    </w:pPr>
    <w:rPr>
      <w:rFonts w:asciiTheme="minorHAnsi" w:eastAsiaTheme="majorEastAsia" w:hAnsiTheme="minorHAnsi" w:cstheme="majorBidi"/>
      <w:color w:val="74676B"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3F0B"/>
    <w:rPr>
      <w:rFonts w:asciiTheme="minorHAnsi" w:eastAsiaTheme="majorEastAsia" w:hAnsiTheme="minorHAnsi" w:cstheme="majorBidi"/>
      <w:color w:val="74676B" w:themeColor="text1" w:themeTint="A6"/>
      <w:spacing w:val="15"/>
      <w:sz w:val="28"/>
      <w:szCs w:val="28"/>
    </w:rPr>
  </w:style>
  <w:style w:type="paragraph" w:styleId="ListParagraph">
    <w:name w:val="List Paragraph"/>
    <w:basedOn w:val="Normal"/>
    <w:uiPriority w:val="34"/>
    <w:qFormat/>
    <w:rsid w:val="00543F0B"/>
    <w:pPr>
      <w:ind w:left="720"/>
      <w:contextualSpacing/>
    </w:pPr>
    <w:rPr>
      <w:kern w:val="2"/>
      <w14:ligatures w14:val="standardContextual"/>
    </w:rPr>
  </w:style>
  <w:style w:type="paragraph" w:styleId="Quote">
    <w:name w:val="Quote"/>
    <w:basedOn w:val="Normal"/>
    <w:next w:val="Normal"/>
    <w:link w:val="QuoteChar"/>
    <w:uiPriority w:val="29"/>
    <w:qFormat/>
    <w:rsid w:val="00543F0B"/>
    <w:pPr>
      <w:spacing w:before="160"/>
      <w:jc w:val="center"/>
    </w:pPr>
    <w:rPr>
      <w:i/>
      <w:iCs/>
      <w:color w:val="5D5356" w:themeColor="text1" w:themeTint="BF"/>
      <w:kern w:val="2"/>
      <w14:ligatures w14:val="standardContextual"/>
    </w:rPr>
  </w:style>
  <w:style w:type="character" w:customStyle="1" w:styleId="QuoteChar">
    <w:name w:val="Quote Char"/>
    <w:basedOn w:val="DefaultParagraphFont"/>
    <w:link w:val="Quote"/>
    <w:uiPriority w:val="29"/>
    <w:rsid w:val="00543F0B"/>
    <w:rPr>
      <w:i/>
      <w:iCs/>
      <w:color w:val="5D5356" w:themeColor="text1" w:themeTint="BF"/>
    </w:rPr>
  </w:style>
  <w:style w:type="paragraph" w:styleId="IntenseQuote">
    <w:name w:val="Intense Quote"/>
    <w:basedOn w:val="Normal"/>
    <w:next w:val="Normal"/>
    <w:link w:val="IntenseQuoteChar"/>
    <w:uiPriority w:val="30"/>
    <w:qFormat/>
    <w:rsid w:val="00543F0B"/>
    <w:pPr>
      <w:pBdr>
        <w:top w:val="single" w:sz="4" w:space="10" w:color="004689" w:themeColor="accent1" w:themeShade="BF"/>
        <w:bottom w:val="single" w:sz="4" w:space="10" w:color="004689" w:themeColor="accent1" w:themeShade="BF"/>
      </w:pBdr>
      <w:spacing w:before="360" w:after="360"/>
      <w:ind w:left="864" w:right="864"/>
      <w:jc w:val="center"/>
    </w:pPr>
    <w:rPr>
      <w:i/>
      <w:iCs/>
      <w:color w:val="004689" w:themeColor="accent1" w:themeShade="BF"/>
      <w:kern w:val="2"/>
      <w14:ligatures w14:val="standardContextual"/>
    </w:rPr>
  </w:style>
  <w:style w:type="character" w:customStyle="1" w:styleId="IntenseQuoteChar">
    <w:name w:val="Intense Quote Char"/>
    <w:basedOn w:val="DefaultParagraphFont"/>
    <w:link w:val="IntenseQuote"/>
    <w:uiPriority w:val="30"/>
    <w:rsid w:val="00543F0B"/>
    <w:rPr>
      <w:i/>
      <w:iCs/>
      <w:color w:val="004689" w:themeColor="accent1" w:themeShade="BF"/>
    </w:rPr>
  </w:style>
  <w:style w:type="character" w:styleId="IntenseEmphasis">
    <w:name w:val="Intense Emphasis"/>
    <w:basedOn w:val="DefaultParagraphFont"/>
    <w:uiPriority w:val="21"/>
    <w:qFormat/>
    <w:rsid w:val="00543F0B"/>
    <w:rPr>
      <w:i/>
      <w:iCs/>
      <w:color w:val="004689" w:themeColor="accent1" w:themeShade="BF"/>
    </w:rPr>
  </w:style>
  <w:style w:type="character" w:styleId="IntenseReference">
    <w:name w:val="Intense Reference"/>
    <w:basedOn w:val="DefaultParagraphFont"/>
    <w:uiPriority w:val="32"/>
    <w:qFormat/>
    <w:rsid w:val="00543F0B"/>
    <w:rPr>
      <w:b/>
      <w:bCs/>
      <w:smallCaps/>
      <w:color w:val="004689" w:themeColor="accent1" w:themeShade="BF"/>
      <w:spacing w:val="5"/>
    </w:rPr>
  </w:style>
  <w:style w:type="paragraph" w:styleId="Footer">
    <w:name w:val="footer"/>
    <w:basedOn w:val="Normal"/>
    <w:link w:val="FooterChar"/>
    <w:uiPriority w:val="99"/>
    <w:unhideWhenUsed/>
    <w:rsid w:val="00A60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339"/>
    <w:rPr>
      <w:kern w:val="0"/>
      <w14:ligatures w14:val="none"/>
    </w:rPr>
  </w:style>
  <w:style w:type="paragraph" w:styleId="NormalWeb">
    <w:name w:val="Normal (Web)"/>
    <w:basedOn w:val="Normal"/>
    <w:uiPriority w:val="99"/>
    <w:semiHidden/>
    <w:unhideWhenUsed/>
    <w:rsid w:val="00A60339"/>
    <w:pPr>
      <w:spacing w:after="0" w:line="240" w:lineRule="auto"/>
    </w:pPr>
    <w:rPr>
      <w:rFonts w:ascii="Times New Roman" w:hAnsi="Times New Roman" w:cs="Times New Roman"/>
      <w:sz w:val="24"/>
      <w:szCs w:val="24"/>
    </w:rPr>
  </w:style>
  <w:style w:type="paragraph" w:customStyle="1" w:styleId="elementtoproof">
    <w:name w:val="elementtoproof"/>
    <w:basedOn w:val="Normal"/>
    <w:uiPriority w:val="99"/>
    <w:semiHidden/>
    <w:rsid w:val="00A60339"/>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60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339"/>
    <w:rPr>
      <w:kern w:val="0"/>
      <w14:ligatures w14:val="none"/>
    </w:rPr>
  </w:style>
  <w:style w:type="character" w:styleId="Strong">
    <w:name w:val="Strong"/>
    <w:basedOn w:val="DefaultParagraphFont"/>
    <w:uiPriority w:val="22"/>
    <w:qFormat/>
    <w:rsid w:val="00AC770F"/>
    <w:rPr>
      <w:b/>
      <w:bCs/>
    </w:rPr>
  </w:style>
  <w:style w:type="character" w:styleId="Hyperlink">
    <w:name w:val="Hyperlink"/>
    <w:basedOn w:val="DefaultParagraphFont"/>
    <w:uiPriority w:val="99"/>
    <w:unhideWhenUsed/>
    <w:rsid w:val="0079147E"/>
    <w:rPr>
      <w:color w:val="1D6EFF" w:themeColor="hyperlink"/>
      <w:u w:val="single"/>
    </w:rPr>
  </w:style>
  <w:style w:type="character" w:styleId="UnresolvedMention">
    <w:name w:val="Unresolved Mention"/>
    <w:basedOn w:val="DefaultParagraphFont"/>
    <w:uiPriority w:val="99"/>
    <w:semiHidden/>
    <w:unhideWhenUsed/>
    <w:rsid w:val="0079147E"/>
    <w:rPr>
      <w:color w:val="605E5C"/>
      <w:shd w:val="clear" w:color="auto" w:fill="E1DFDD"/>
    </w:rPr>
  </w:style>
  <w:style w:type="paragraph" w:styleId="BodyText">
    <w:name w:val="Body Text"/>
    <w:basedOn w:val="Normal"/>
    <w:link w:val="BodyTextChar"/>
    <w:uiPriority w:val="1"/>
    <w:qFormat/>
    <w:rsid w:val="00AC2303"/>
    <w:pPr>
      <w:widowControl w:val="0"/>
      <w:autoSpaceDE w:val="0"/>
      <w:autoSpaceDN w:val="0"/>
      <w:spacing w:before="5" w:after="0" w:line="240" w:lineRule="auto"/>
    </w:pPr>
    <w:rPr>
      <w:rFonts w:ascii="Verdana" w:eastAsia="Verdana" w:hAnsi="Verdana" w:cs="Verdana"/>
      <w:sz w:val="18"/>
      <w:szCs w:val="18"/>
      <w:lang w:val="en-US" w:eastAsia="en-US"/>
    </w:rPr>
  </w:style>
  <w:style w:type="character" w:customStyle="1" w:styleId="BodyTextChar">
    <w:name w:val="Body Text Char"/>
    <w:basedOn w:val="DefaultParagraphFont"/>
    <w:link w:val="BodyText"/>
    <w:uiPriority w:val="1"/>
    <w:rsid w:val="00AC2303"/>
    <w:rPr>
      <w:rFonts w:ascii="Verdana" w:eastAsia="Verdana" w:hAnsi="Verdana" w:cs="Verdana"/>
      <w:kern w:val="0"/>
      <w:sz w:val="18"/>
      <w:szCs w:val="18"/>
      <w:lang w:val="en-US" w:eastAsia="en-US"/>
      <w14:ligatures w14:val="none"/>
    </w:rPr>
  </w:style>
  <w:style w:type="character" w:styleId="FollowedHyperlink">
    <w:name w:val="FollowedHyperlink"/>
    <w:basedOn w:val="DefaultParagraphFont"/>
    <w:uiPriority w:val="99"/>
    <w:semiHidden/>
    <w:unhideWhenUsed/>
    <w:rsid w:val="000365E1"/>
    <w:rPr>
      <w:color w:val="8A1538" w:themeColor="followedHyperlink"/>
      <w:u w:val="single"/>
    </w:rPr>
  </w:style>
  <w:style w:type="paragraph" w:styleId="TOCHeading">
    <w:name w:val="TOC Heading"/>
    <w:basedOn w:val="Heading1"/>
    <w:next w:val="Normal"/>
    <w:uiPriority w:val="39"/>
    <w:unhideWhenUsed/>
    <w:qFormat/>
    <w:rsid w:val="00B1373E"/>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B1373E"/>
    <w:pPr>
      <w:spacing w:after="100"/>
    </w:pPr>
  </w:style>
  <w:style w:type="paragraph" w:styleId="TOC2">
    <w:name w:val="toc 2"/>
    <w:basedOn w:val="Normal"/>
    <w:next w:val="Normal"/>
    <w:autoRedefine/>
    <w:uiPriority w:val="39"/>
    <w:unhideWhenUsed/>
    <w:rsid w:val="003703D2"/>
    <w:pPr>
      <w:tabs>
        <w:tab w:val="right" w:leader="dot" w:pos="10456"/>
      </w:tabs>
      <w:spacing w:after="100"/>
      <w:ind w:left="220"/>
    </w:pPr>
    <w:rPr>
      <w:noProof/>
    </w:rPr>
  </w:style>
  <w:style w:type="paragraph" w:styleId="TOC3">
    <w:name w:val="toc 3"/>
    <w:basedOn w:val="Normal"/>
    <w:next w:val="Normal"/>
    <w:autoRedefine/>
    <w:uiPriority w:val="39"/>
    <w:unhideWhenUsed/>
    <w:rsid w:val="00B1373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0.png"/><Relationship Id="rId21" Type="http://schemas.openxmlformats.org/officeDocument/2006/relationships/footer" Target="footer6.xml"/><Relationship Id="rId42" Type="http://schemas.openxmlformats.org/officeDocument/2006/relationships/hyperlink" Target="https://www.nhs.uk/baby/health/sleep-and-young-children/" TargetMode="External"/><Relationship Id="rId47" Type="http://schemas.openxmlformats.org/officeDocument/2006/relationships/image" Target="media/image8.png"/><Relationship Id="rId63" Type="http://schemas.openxmlformats.org/officeDocument/2006/relationships/image" Target="media/image111.png"/><Relationship Id="rId68" Type="http://schemas.openxmlformats.org/officeDocument/2006/relationships/hyperlink" Target="https://www.canchild.ca/en/resources/92-taking-the-leap" TargetMode="External"/><Relationship Id="rId84" Type="http://schemas.openxmlformats.org/officeDocument/2006/relationships/hyperlink" Target="https://www.scope.org.uk/advice-and-support/families-with-disabled-children" TargetMode="External"/><Relationship Id="rId89" Type="http://schemas.openxmlformats.org/officeDocument/2006/relationships/image" Target="media/image160.png"/><Relationship Id="rId112" Type="http://schemas.openxmlformats.org/officeDocument/2006/relationships/hyperlink" Target="https://www.eastriding.gov.uk/local-offer/" TargetMode="External"/><Relationship Id="rId16" Type="http://schemas.openxmlformats.org/officeDocument/2006/relationships/header" Target="header4.xml"/><Relationship Id="rId107" Type="http://schemas.openxmlformats.org/officeDocument/2006/relationships/image" Target="media/image21.png"/><Relationship Id="rId11" Type="http://schemas.openxmlformats.org/officeDocument/2006/relationships/hyperlink" Target="mailto:hyp-tr.huthcerebralpalsy@nhs.net" TargetMode="External"/><Relationship Id="rId32" Type="http://schemas.openxmlformats.org/officeDocument/2006/relationships/hyperlink" Target="https://connect.humber.nhs.uk/service/childrens-occupational-therapy/introduction/" TargetMode="External"/><Relationship Id="rId37" Type="http://schemas.openxmlformats.org/officeDocument/2006/relationships/hyperlink" Target="http://www.nhs.uk/vaccinations/child-flu-vaccine" TargetMode="External"/><Relationship Id="rId53" Type="http://schemas.openxmlformats.org/officeDocument/2006/relationships/image" Target="media/image9.png"/><Relationship Id="rId58" Type="http://schemas.openxmlformats.org/officeDocument/2006/relationships/hyperlink" Target="https://www.autismtoothcare.com/" TargetMode="External"/><Relationship Id="rId74" Type="http://schemas.openxmlformats.org/officeDocument/2006/relationships/hyperlink" Target="mailto:hnf-tr.isphnspoc@nhs.net" TargetMode="External"/><Relationship Id="rId79" Type="http://schemas.openxmlformats.org/officeDocument/2006/relationships/image" Target="media/image140.png"/><Relationship Id="rId102" Type="http://schemas.openxmlformats.org/officeDocument/2006/relationships/hyperlink" Target="https://connect.humber.nhs.uk/service/children-neurodiversity/introduction-children-neurodiversity/" TargetMode="External"/><Relationship Id="rId123" Type="http://schemas.openxmlformats.org/officeDocument/2006/relationships/header" Target="header8.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youngminds.org.uk/parent/" TargetMode="External"/><Relationship Id="rId95" Type="http://schemas.openxmlformats.org/officeDocument/2006/relationships/image" Target="media/image18.png"/><Relationship Id="rId22" Type="http://schemas.openxmlformats.org/officeDocument/2006/relationships/header" Target="header6.xml"/><Relationship Id="rId27" Type="http://schemas.openxmlformats.org/officeDocument/2006/relationships/image" Target="media/image34.png"/><Relationship Id="rId43" Type="http://schemas.openxmlformats.org/officeDocument/2006/relationships/image" Target="media/image7.png"/><Relationship Id="rId48" Type="http://schemas.openxmlformats.org/officeDocument/2006/relationships/hyperlink" Target="https://www.kids.org.uk/services/hull-and-east-riding-send-sleep-service/" TargetMode="External"/><Relationship Id="rId64" Type="http://schemas.openxmlformats.org/officeDocument/2006/relationships/hyperlink" Target="https://councilfordisabledchildren.org.uk/sites/default/files/uploads/files/earlysupportcerebral-palsy-final.pdf" TargetMode="External"/><Relationship Id="rId69" Type="http://schemas.openxmlformats.org/officeDocument/2006/relationships/image" Target="media/image13.png"/><Relationship Id="rId113" Type="http://schemas.openxmlformats.org/officeDocument/2006/relationships/image" Target="media/image220.png"/><Relationship Id="rId118" Type="http://schemas.openxmlformats.org/officeDocument/2006/relationships/hyperlink" Target="https://brushmyteeth.ie/" TargetMode="External"/><Relationship Id="rId80" Type="http://schemas.openxmlformats.org/officeDocument/2006/relationships/hyperlink" Target="https://www.mencap.org.uk/advice-and-support/diagnosis" TargetMode="External"/><Relationship Id="rId85" Type="http://schemas.openxmlformats.org/officeDocument/2006/relationships/hyperlink" Target="https://www.minded.org.uk/" TargetMode="External"/><Relationship Id="rId12" Type="http://schemas.openxmlformats.org/officeDocument/2006/relationships/hyperlink" Target="mailto:Rachael.Ellis13@nhs.net" TargetMode="External"/><Relationship Id="rId17"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hyperlink" Target="http://www.nhs.uk/vaccinations/child-flu-vaccine" TargetMode="External"/><Relationship Id="rId59" Type="http://schemas.openxmlformats.org/officeDocument/2006/relationships/image" Target="media/image101.png"/><Relationship Id="rId103" Type="http://schemas.openxmlformats.org/officeDocument/2006/relationships/image" Target="media/image20.png"/><Relationship Id="rId108" Type="http://schemas.openxmlformats.org/officeDocument/2006/relationships/hyperlink" Target="https://www.hull.gov.uk/family-support/early-help-family-support" TargetMode="External"/><Relationship Id="rId124" Type="http://schemas.openxmlformats.org/officeDocument/2006/relationships/header" Target="header9.xml"/><Relationship Id="rId129" Type="http://schemas.openxmlformats.org/officeDocument/2006/relationships/theme" Target="theme/theme1.xml"/><Relationship Id="rId54" Type="http://schemas.openxmlformats.org/officeDocument/2006/relationships/hyperlink" Target="https://brushmyteeth.ie/" TargetMode="External"/><Relationship Id="rId70" Type="http://schemas.openxmlformats.org/officeDocument/2006/relationships/hyperlink" Target="https://hullsendlocaloffer.org.uk/directory-record/2010/sendiass-special-educational-needs-and-disabilities-information-advice-and-support-service-hull-" TargetMode="External"/><Relationship Id="rId75" Type="http://schemas.openxmlformats.org/officeDocument/2006/relationships/hyperlink" Target="file:///C:\Users\matthew.graby\Desktop\Marketing\DESIGN\20251201%20Cerebral%20Palsy%20Information\portage.org.uk" TargetMode="External"/><Relationship Id="rId91" Type="http://schemas.openxmlformats.org/officeDocument/2006/relationships/image" Target="media/image17.png"/><Relationship Id="rId96" Type="http://schemas.openxmlformats.org/officeDocument/2006/relationships/hyperlink" Target="https://www.erscp.co.uk/practitioners-and-professionals/cumulative-harm/emotional-and-mental-health-suppor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yperlink" Target="https://connect.humber.nhs.uk/service/childrens-physiotherapy/introduction-physiotherapy/" TargetMode="External"/><Relationship Id="rId49" Type="http://schemas.openxmlformats.org/officeDocument/2006/relationships/image" Target="media/image80.png"/><Relationship Id="rId114" Type="http://schemas.openxmlformats.org/officeDocument/2006/relationships/hyperlink" Target="https://www.eastriding.gov.uk/local-offer/" TargetMode="External"/><Relationship Id="rId119" Type="http://schemas.openxmlformats.org/officeDocument/2006/relationships/image" Target="media/image24.png"/><Relationship Id="rId44" Type="http://schemas.openxmlformats.org/officeDocument/2006/relationships/hyperlink" Target="https://thesleepcharity.org.uk/information-support/children/" TargetMode="External"/><Relationship Id="rId60" Type="http://schemas.openxmlformats.org/officeDocument/2006/relationships/hyperlink" Target="https://www.autismtoothcare.com/" TargetMode="External"/><Relationship Id="rId65"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hyperlink" Target="https://www.minded.org.uk/" TargetMode="External"/><Relationship Id="rId13" Type="http://schemas.openxmlformats.org/officeDocument/2006/relationships/hyperlink" Target="mailto:Jacqueline.Best@nhs.net" TargetMode="External"/><Relationship Id="rId18" Type="http://schemas.openxmlformats.org/officeDocument/2006/relationships/footer" Target="footer4.xml"/><Relationship Id="rId39" Type="http://schemas.openxmlformats.org/officeDocument/2006/relationships/image" Target="media/image6.png"/><Relationship Id="rId109" Type="http://schemas.openxmlformats.org/officeDocument/2006/relationships/image" Target="media/image210.png"/><Relationship Id="rId34" Type="http://schemas.openxmlformats.org/officeDocument/2006/relationships/hyperlink" Target="https://connect.humber.nhs.uk/service/childrens-speech-and-language-therapy/" TargetMode="External"/><Relationship Id="rId50" Type="http://schemas.openxmlformats.org/officeDocument/2006/relationships/hyperlink" Target="https://www.kids.org.uk/services/hull-and-east-riding-send-sleep-service/" TargetMode="External"/><Relationship Id="rId55" Type="http://schemas.openxmlformats.org/officeDocument/2006/relationships/image" Target="media/image90.png"/><Relationship Id="rId76" Type="http://schemas.openxmlformats.org/officeDocument/2006/relationships/hyperlink" Target="file:///C:\Users\matthew.graby\Desktop\Marketing\DESIGN\20251201%20Cerebral%20Palsy%20Information\portage.org.uk" TargetMode="External"/><Relationship Id="rId97" Type="http://schemas.openxmlformats.org/officeDocument/2006/relationships/image" Target="media/image180.png"/><Relationship Id="rId104" Type="http://schemas.openxmlformats.org/officeDocument/2006/relationships/hyperlink" Target="https://hullsendlocaloffer.org.uk/" TargetMode="External"/><Relationship Id="rId120" Type="http://schemas.openxmlformats.org/officeDocument/2006/relationships/hyperlink" Target="https://www.eastriding.gov.uk/living/children-and-families/family-help/" TargetMode="External"/><Relationship Id="rId12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130.png"/><Relationship Id="rId92" Type="http://schemas.openxmlformats.org/officeDocument/2006/relationships/hyperlink" Target="https://www.challengingbehaviour.org.uk/"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eader" Target="header7.xml"/><Relationship Id="rId40" Type="http://schemas.openxmlformats.org/officeDocument/2006/relationships/hyperlink" Target="https://www.nhs.uk/baby/health/sleep-and-young-children/" TargetMode="External"/><Relationship Id="rId45" Type="http://schemas.openxmlformats.org/officeDocument/2006/relationships/image" Target="media/image71.png"/><Relationship Id="rId66" Type="http://schemas.openxmlformats.org/officeDocument/2006/relationships/hyperlink" Target="https://www.canchild.ca/en/resources/92-taking-the-leap" TargetMode="External"/><Relationship Id="rId87" Type="http://schemas.openxmlformats.org/officeDocument/2006/relationships/image" Target="media/image16.png"/><Relationship Id="rId110" Type="http://schemas.openxmlformats.org/officeDocument/2006/relationships/hyperlink" Target="https://www.hull.gov.uk/family-support/early-help-family-support" TargetMode="External"/><Relationship Id="rId115" Type="http://schemas.openxmlformats.org/officeDocument/2006/relationships/image" Target="media/image23.png"/><Relationship Id="rId61" Type="http://schemas.openxmlformats.org/officeDocument/2006/relationships/image" Target="media/image11.png"/><Relationship Id="rId82" Type="http://schemas.openxmlformats.org/officeDocument/2006/relationships/hyperlink" Target="https://www.scope.org.uk/advice-and-support/families-with-disabled-children" TargetMode="Externa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https://connect.humber.nhs.uk/service/childrens-occupational-therapy/introduction/" TargetMode="External"/><Relationship Id="rId35" Type="http://schemas.openxmlformats.org/officeDocument/2006/relationships/image" Target="media/image50.png"/><Relationship Id="rId56" Type="http://schemas.openxmlformats.org/officeDocument/2006/relationships/hyperlink" Target="https://brushmyteeth.ie/" TargetMode="External"/><Relationship Id="rId77" Type="http://schemas.openxmlformats.org/officeDocument/2006/relationships/image" Target="media/image14.png"/><Relationship Id="rId100" Type="http://schemas.openxmlformats.org/officeDocument/2006/relationships/hyperlink" Target="https://connect.humber.nhs.uk/service/children-neurodiversity/introduction-children-neurodiversity/" TargetMode="External"/><Relationship Id="rId105" Type="http://schemas.openxmlformats.org/officeDocument/2006/relationships/image" Target="media/image200.png"/><Relationship Id="rId126" Type="http://schemas.openxmlformats.org/officeDocument/2006/relationships/header" Target="header10.xml"/><Relationship Id="rId8" Type="http://schemas.openxmlformats.org/officeDocument/2006/relationships/header" Target="header1.xml"/><Relationship Id="rId51" Type="http://schemas.openxmlformats.org/officeDocument/2006/relationships/hyperlink" Target="https://www.nhs.uk/live-well/healthy-teeth-and-gums/taking-care-of-childrens-teeth/" TargetMode="External"/><Relationship Id="rId72" Type="http://schemas.openxmlformats.org/officeDocument/2006/relationships/hyperlink" Target="https://hullsendlocaloffer.org.uk/directory-record/2010/sendiass-special-educational-needs-and-disabilities-information-advice-and-support-service-hull-" TargetMode="External"/><Relationship Id="rId93" Type="http://schemas.openxmlformats.org/officeDocument/2006/relationships/image" Target="media/image170.png"/><Relationship Id="rId98" Type="http://schemas.openxmlformats.org/officeDocument/2006/relationships/hyperlink" Target="https://www.erscp.co.uk/practitioners-and-professionals/cumulative-harm/emotional-and-mental-health-support/" TargetMode="External"/><Relationship Id="rId121" Type="http://schemas.openxmlformats.org/officeDocument/2006/relationships/image" Target="media/image240.png"/><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thesleepcharity.org.uk/information-support/children/" TargetMode="External"/><Relationship Id="rId67" Type="http://schemas.openxmlformats.org/officeDocument/2006/relationships/image" Target="media/image120.png"/><Relationship Id="rId116" Type="http://schemas.openxmlformats.org/officeDocument/2006/relationships/hyperlink" Target="https://brushmyteeth.ie/" TargetMode="External"/><Relationship Id="rId20" Type="http://schemas.openxmlformats.org/officeDocument/2006/relationships/footer" Target="footer5.xml"/><Relationship Id="rId41" Type="http://schemas.openxmlformats.org/officeDocument/2006/relationships/image" Target="media/image60.png"/><Relationship Id="rId62" Type="http://schemas.openxmlformats.org/officeDocument/2006/relationships/hyperlink" Target="https://councilfordisabledchildren.org.uk/sites/default/files/uploads/files/earlysupportcerebral-palsy-final.pdf" TargetMode="External"/><Relationship Id="rId83" Type="http://schemas.openxmlformats.org/officeDocument/2006/relationships/image" Target="media/image150.png"/><Relationship Id="rId88" Type="http://schemas.openxmlformats.org/officeDocument/2006/relationships/hyperlink" Target="https://www.youngminds.org.uk/parent/" TargetMode="External"/><Relationship Id="rId111" Type="http://schemas.openxmlformats.org/officeDocument/2006/relationships/image" Target="media/image22.png"/><Relationship Id="rId15" Type="http://schemas.openxmlformats.org/officeDocument/2006/relationships/footer" Target="footer2.xml"/><Relationship Id="rId36" Type="http://schemas.openxmlformats.org/officeDocument/2006/relationships/hyperlink" Target="https://connect.humber.nhs.uk/service/childrens-speech-and-language-therapy/" TargetMode="External"/><Relationship Id="rId57" Type="http://schemas.openxmlformats.org/officeDocument/2006/relationships/image" Target="media/image10.png"/><Relationship Id="rId106" Type="http://schemas.openxmlformats.org/officeDocument/2006/relationships/hyperlink" Target="https://hullsendlocaloffer.org.uk/" TargetMode="External"/><Relationship Id="rId12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image" Target="media/image40.png"/><Relationship Id="rId52" Type="http://schemas.openxmlformats.org/officeDocument/2006/relationships/hyperlink" Target="https://www.nhs.uk/live-well/healthy-teeth-and-gums/taking-care-of-childrens-teeth/" TargetMode="External"/><Relationship Id="rId73" Type="http://schemas.openxmlformats.org/officeDocument/2006/relationships/hyperlink" Target="mailto:hull.cypcommunityservices@nhs.net" TargetMode="External"/><Relationship Id="rId78" Type="http://schemas.openxmlformats.org/officeDocument/2006/relationships/hyperlink" Target="https://www.mencap.org.uk/advice-and-support/diagnosis" TargetMode="External"/><Relationship Id="rId94" Type="http://schemas.openxmlformats.org/officeDocument/2006/relationships/hyperlink" Target="https://www.challengingbehaviour.org.uk/" TargetMode="External"/><Relationship Id="rId99" Type="http://schemas.openxmlformats.org/officeDocument/2006/relationships/image" Target="media/image19.png"/><Relationship Id="rId101" Type="http://schemas.openxmlformats.org/officeDocument/2006/relationships/image" Target="media/image190.png"/><Relationship Id="rId122" Type="http://schemas.openxmlformats.org/officeDocument/2006/relationships/hyperlink" Target="https://www.eastriding.gov.uk/living/children-and-families/family-help/"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connect.humber.nhs.uk/service/childrens-physiotherapy/introduction-physiotherapy/" TargetMode="External"/></Relationships>
</file>

<file path=word/_rels/header11.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7.png"/><Relationship Id="rId7" Type="http://schemas.openxmlformats.org/officeDocument/2006/relationships/image" Target="media/image30.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29.png"/><Relationship Id="rId5" Type="http://schemas.openxmlformats.org/officeDocument/2006/relationships/image" Target="media/image31.png"/><Relationship Id="rId4" Type="http://schemas.openxmlformats.org/officeDocument/2006/relationships/image" Target="media/image28.png"/><Relationship Id="rId9"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27.png"/><Relationship Id="rId7" Type="http://schemas.openxmlformats.org/officeDocument/2006/relationships/image" Target="media/image30.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29.png"/><Relationship Id="rId5" Type="http://schemas.openxmlformats.org/officeDocument/2006/relationships/image" Target="media/image70.png"/><Relationship Id="rId4" Type="http://schemas.openxmlformats.org/officeDocument/2006/relationships/image" Target="media/image28.png"/><Relationship Id="rId9"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hri_data4\Communications\GroupShare\3.%20Resources\Branding\Partnership\Templates\Partnership%20template%20blank%20A4%20portrait%2001.dotx" TargetMode="External"/></Relationships>
</file>

<file path=word/theme/theme1.xml><?xml version="1.0" encoding="utf-8"?>
<a:theme xmlns:a="http://schemas.openxmlformats.org/drawingml/2006/main" name="HPP Theme1">
  <a:themeElements>
    <a:clrScheme name="NHS 01">
      <a:dk1>
        <a:srgbClr val="231F20"/>
      </a:dk1>
      <a:lt1>
        <a:sysClr val="window" lastClr="FFFFFF"/>
      </a:lt1>
      <a:dk2>
        <a:srgbClr val="003087"/>
      </a:dk2>
      <a:lt2>
        <a:srgbClr val="D9F0FA"/>
      </a:lt2>
      <a:accent1>
        <a:srgbClr val="005EB8"/>
      </a:accent1>
      <a:accent2>
        <a:srgbClr val="0072CE"/>
      </a:accent2>
      <a:accent3>
        <a:srgbClr val="00A9CE"/>
      </a:accent3>
      <a:accent4>
        <a:srgbClr val="00A499"/>
      </a:accent4>
      <a:accent5>
        <a:srgbClr val="78BE20"/>
      </a:accent5>
      <a:accent6>
        <a:srgbClr val="009639"/>
      </a:accent6>
      <a:hlink>
        <a:srgbClr val="1D6EFF"/>
      </a:hlink>
      <a:folHlink>
        <a:srgbClr val="8A1538"/>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B2CD-C724-44CD-8020-E84C85A9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Partnership template blank A4 portrait 01.dotx</Template>
  <TotalTime>36</TotalTime>
  <Pages>20</Pages>
  <Words>5684</Words>
  <Characters>30739</Characters>
  <Application>Microsoft Office Word</Application>
  <DocSecurity>0</DocSecurity>
  <Lines>567</Lines>
  <Paragraphs>249</Paragraphs>
  <ScaleCrop>false</ScaleCrop>
  <HeadingPairs>
    <vt:vector size="2" baseType="variant">
      <vt:variant>
        <vt:lpstr>Title</vt:lpstr>
      </vt:variant>
      <vt:variant>
        <vt:i4>1</vt:i4>
      </vt:variant>
    </vt:vector>
  </HeadingPairs>
  <TitlesOfParts>
    <vt:vector size="1" baseType="lpstr">
      <vt:lpstr/>
    </vt:vector>
  </TitlesOfParts>
  <Company>Hull Teaching Hospitals</Company>
  <LinksUpToDate>false</LinksUpToDate>
  <CharactersWithSpaces>36349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Graby, Matthew</dc:creator>
  <cp:keywords/>
  <dc:description/>
  <cp:lastModifiedBy>GRABY, Matthew (NHS HUMBER HEALTH PARTNERSHIP - RWA)</cp:lastModifiedBy>
  <cp:revision>4</cp:revision>
  <cp:lastPrinted>2025-12-12T15:51:00Z</cp:lastPrinted>
  <dcterms:created xsi:type="dcterms:W3CDTF">2025-12-12T15:52:00Z</dcterms:created>
  <dcterms:modified xsi:type="dcterms:W3CDTF">2025-12-17T15:45:00Z</dcterms:modified>
</cp:coreProperties>
</file>